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7" o:title="bg4" recolor="t" type="frame"/>
    </v:background>
  </w:background>
  <w:body>
    <w:p w14:paraId="038C090A" w14:textId="418212BA" w:rsidR="00E06C8B" w:rsidRDefault="009D31D3" w:rsidP="00E26695">
      <w:r>
        <w:rPr>
          <w:noProof/>
        </w:rPr>
        <w:drawing>
          <wp:anchor distT="0" distB="0" distL="114300" distR="114300" simplePos="0" relativeHeight="251658752" behindDoc="1" locked="0" layoutInCell="1" allowOverlap="1" wp14:anchorId="4B5A76EC" wp14:editId="571CB461">
            <wp:simplePos x="0" y="0"/>
            <wp:positionH relativeFrom="column">
              <wp:posOffset>509270</wp:posOffset>
            </wp:positionH>
            <wp:positionV relativeFrom="paragraph">
              <wp:posOffset>619760</wp:posOffset>
            </wp:positionV>
            <wp:extent cx="2080260" cy="593090"/>
            <wp:effectExtent l="0" t="0" r="0" b="0"/>
            <wp:wrapTight wrapText="bothSides">
              <wp:wrapPolygon edited="0">
                <wp:start x="0" y="0"/>
                <wp:lineTo x="0" y="20814"/>
                <wp:lineTo x="21363" y="20814"/>
                <wp:lineTo x="21363" y="0"/>
                <wp:lineTo x="0" y="0"/>
              </wp:wrapPolygon>
            </wp:wrapTight>
            <wp:docPr id="4" name="Picture 4" descr="C:\Users\User\Desktop\INFO\Logolar\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NFO\Logolar\erasmus+logo_m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B1">
        <w:rPr>
          <w:noProof/>
        </w:rPr>
        <w:drawing>
          <wp:anchor distT="0" distB="0" distL="114300" distR="114300" simplePos="0" relativeHeight="251659776" behindDoc="1" locked="0" layoutInCell="1" allowOverlap="1" wp14:anchorId="3CF423A7" wp14:editId="36154163">
            <wp:simplePos x="0" y="0"/>
            <wp:positionH relativeFrom="column">
              <wp:posOffset>2200910</wp:posOffset>
            </wp:positionH>
            <wp:positionV relativeFrom="paragraph">
              <wp:posOffset>5808980</wp:posOffset>
            </wp:positionV>
            <wp:extent cx="1295400" cy="1295400"/>
            <wp:effectExtent l="0" t="0" r="0" b="0"/>
            <wp:wrapTight wrapText="bothSides">
              <wp:wrapPolygon edited="0">
                <wp:start x="7941" y="318"/>
                <wp:lineTo x="1271" y="5082"/>
                <wp:lineTo x="318" y="11118"/>
                <wp:lineTo x="1906" y="16200"/>
                <wp:lineTo x="1906" y="17153"/>
                <wp:lineTo x="8259" y="20965"/>
                <wp:lineTo x="13024" y="20965"/>
                <wp:lineTo x="14294" y="20329"/>
                <wp:lineTo x="19376" y="16835"/>
                <wp:lineTo x="19376" y="16200"/>
                <wp:lineTo x="20965" y="11435"/>
                <wp:lineTo x="20329" y="5400"/>
                <wp:lineTo x="15247" y="1588"/>
                <wp:lineTo x="13341" y="318"/>
                <wp:lineTo x="7941" y="318"/>
              </wp:wrapPolygon>
            </wp:wrapTight>
            <wp:docPr id="1" name="Picture 1" descr="C:\Users\User\Desktop\INFO\Logolar\Ofis Logolar 2017\UİO-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NFO\Logolar\Ofis Logolar 2017\UİO-T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831605760"/>
          <w:docPartObj>
            <w:docPartGallery w:val="Cover Pages"/>
            <w:docPartUnique/>
          </w:docPartObj>
        </w:sdtPr>
        <w:sdtEndPr/>
        <w:sdtContent>
          <w:r w:rsidR="00164F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60EB410F" wp14:editId="21FB0E0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Otomatik Şekil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w14:anchorId="26533367" id="Otomatik Şekil 622" o:spid="_x0000_s1026" style="position:absolute;margin-left:0;margin-top:0;width:561.35pt;height:742.95pt;z-index:25165772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" o:allowincell="f" filled="f" fillcolor="black">
                    <w10:wrap anchorx="page" anchory="page"/>
                  </v:roundrect>
                </w:pict>
              </mc:Fallback>
            </mc:AlternateContent>
          </w:r>
          <w:r w:rsidR="00164F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5AC3327" wp14:editId="3756A7F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32295" cy="2206625"/>
                    <wp:effectExtent l="0" t="4445" r="1270" b="0"/>
                    <wp:wrapNone/>
                    <wp:docPr id="15" name="Dikdörtgen 6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32295" cy="22066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shd w:val="clear" w:color="auto" w:fill="002060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932"/>
                                </w:tblGrid>
                                <w:tr w:rsidR="00C2660B" w14:paraId="4E83D07A" w14:textId="77777777" w:rsidTr="00C2660B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002060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14:paraId="3361EB12" w14:textId="77777777" w:rsidR="00E06C8B" w:rsidRDefault="00E06C8B">
                                      <w:pPr>
                                        <w:pStyle w:val="AralkYok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2660B" w14:paraId="3DCF7A49" w14:textId="77777777" w:rsidTr="00C2660B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002060"/>
                                      <w:vAlign w:val="center"/>
                                    </w:tcPr>
                                    <w:p w14:paraId="31E1C857" w14:textId="1FFBD918" w:rsidR="00E06C8B" w:rsidRPr="00A14A73" w:rsidRDefault="00D74AF6" w:rsidP="00CC4AF8">
                                      <w:pPr>
                                        <w:pStyle w:val="AralkYok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rial" w:hAnsi="Arial" w:cs="Arial"/>
                                            <w:color w:val="222222"/>
                                            <w:sz w:val="36"/>
                                            <w:szCs w:val="36"/>
                                            <w:shd w:val="clear" w:color="auto" w:fill="FFFFFF"/>
                                          </w:rPr>
                                          <w:id w:val="-1197541392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CC4AF8"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36"/>
                                              <w:szCs w:val="36"/>
                                              <w:shd w:val="clear" w:color="auto" w:fill="FFFFFF"/>
                                            </w:rPr>
                                            <w:t>Erasmus+</w:t>
                                          </w:r>
                                          <w:r w:rsidR="001A12F1" w:rsidRPr="001A12F1"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36"/>
                                              <w:szCs w:val="36"/>
                                              <w:shd w:val="clear" w:color="auto" w:fill="FFFFFF"/>
                                            </w:rPr>
                                            <w:t xml:space="preserve"> Yabancı Dil Sınavı</w:t>
                                          </w:r>
                                          <w:r w:rsidR="00A14A73" w:rsidRPr="001A12F1"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36"/>
                                              <w:szCs w:val="36"/>
                                              <w:shd w:val="clear" w:color="auto" w:fill="FFFFFF"/>
                                            </w:rPr>
                                            <w:t xml:space="preserve"> </w:t>
                                          </w:r>
                                          <w:r w:rsidR="001A12F1" w:rsidRPr="001A12F1"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36"/>
                                              <w:szCs w:val="36"/>
                                              <w:shd w:val="clear" w:color="auto" w:fill="FFFFFF"/>
                                            </w:rPr>
                                            <w:t>Online Başvuru Rehberi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C2660B" w14:paraId="36CD7A6C" w14:textId="77777777" w:rsidTr="00C2660B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002060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14:paraId="5B9323B3" w14:textId="77777777" w:rsidR="00E06C8B" w:rsidRDefault="00E06C8B">
                                      <w:pPr>
                                        <w:pStyle w:val="AralkYok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2660B" w14:paraId="013F5D46" w14:textId="77777777" w:rsidTr="00C2660B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7D0C0" w:themeFill="background2" w:themeFillShade="E6"/>
                                      <w:vAlign w:val="bottom"/>
                                    </w:tcPr>
                                    <w:p w14:paraId="03DE4666" w14:textId="19166224" w:rsidR="00E06C8B" w:rsidRPr="003A6370" w:rsidRDefault="00D74AF6" w:rsidP="00C2660B">
                                      <w:pPr>
                                        <w:pStyle w:val="AralkYok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iCs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32"/>
                                            <w:szCs w:val="32"/>
                                          </w:rPr>
                                          <w:id w:val="774445547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3A6370" w:rsidRPr="003A6370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  <w:t>https://app.erasmus.akdeniz.edu.tr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76E9EBF7" w14:textId="77777777" w:rsidR="00E06C8B" w:rsidRDefault="00E06C8B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75AC3327" id="Dikdörtgen 619" o:spid="_x0000_s1026" style="position:absolute;margin-left:0;margin-top:0;width:545.85pt;height:173.75pt;z-index:251656704;visibility:visible;mso-wrap-style:square;mso-width-percent:917;mso-height-percent:1000;mso-top-percent:250;mso-wrap-distance-left:9pt;mso-wrap-distance-top:0;mso-wrap-distance-right:9pt;mso-wrap-distance-bottom:0;mso-position-horizontal:center;mso-position-horizontal-relative:page;mso-position-vertical-relative:page;mso-width-percent:917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" o:allowincell="f" filled="f" stroked="f"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shd w:val="clear" w:color="auto" w:fill="002060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932"/>
                          </w:tblGrid>
                          <w:tr w:rsidR="00C2660B" w14:paraId="4E83D07A" w14:textId="77777777" w:rsidTr="00C2660B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002060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14:paraId="3361EB12" w14:textId="77777777" w:rsidR="00E06C8B" w:rsidRDefault="00E06C8B">
                                <w:pPr>
                                  <w:pStyle w:val="AralkYok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2660B" w14:paraId="3DCF7A49" w14:textId="77777777" w:rsidTr="00C2660B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002060"/>
                                <w:vAlign w:val="center"/>
                              </w:tcPr>
                              <w:p w14:paraId="31E1C857" w14:textId="1FFBD918" w:rsidR="00E06C8B" w:rsidRPr="00A14A73" w:rsidRDefault="00D74AF6" w:rsidP="00CC4AF8">
                                <w:pPr>
                                  <w:pStyle w:val="AralkYok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olor w:val="222222"/>
                                      <w:sz w:val="36"/>
                                      <w:szCs w:val="36"/>
                                      <w:shd w:val="clear" w:color="auto" w:fill="FFFFFF"/>
                                    </w:rPr>
                                    <w:id w:val="-119754139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C4AF8">
                                      <w:rPr>
                                        <w:rFonts w:ascii="Arial" w:hAnsi="Arial" w:cs="Arial"/>
                                        <w:color w:val="222222"/>
                                        <w:sz w:val="36"/>
                                        <w:szCs w:val="36"/>
                                        <w:shd w:val="clear" w:color="auto" w:fill="FFFFFF"/>
                                      </w:rPr>
                                      <w:t>Erasmus+</w:t>
                                    </w:r>
                                    <w:r w:rsidR="001A12F1" w:rsidRPr="001A12F1">
                                      <w:rPr>
                                        <w:rFonts w:ascii="Arial" w:hAnsi="Arial" w:cs="Arial"/>
                                        <w:color w:val="222222"/>
                                        <w:sz w:val="36"/>
                                        <w:szCs w:val="36"/>
                                        <w:shd w:val="clear" w:color="auto" w:fill="FFFFFF"/>
                                      </w:rPr>
                                      <w:t xml:space="preserve"> Yabancı Dil Sınavı</w:t>
                                    </w:r>
                                    <w:r w:rsidR="00A14A73" w:rsidRPr="001A12F1">
                                      <w:rPr>
                                        <w:rFonts w:ascii="Arial" w:hAnsi="Arial" w:cs="Arial"/>
                                        <w:color w:val="222222"/>
                                        <w:sz w:val="36"/>
                                        <w:szCs w:val="3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  <w:r w:rsidR="001A12F1" w:rsidRPr="001A12F1">
                                      <w:rPr>
                                        <w:rFonts w:ascii="Arial" w:hAnsi="Arial" w:cs="Arial"/>
                                        <w:color w:val="222222"/>
                                        <w:sz w:val="36"/>
                                        <w:szCs w:val="36"/>
                                        <w:shd w:val="clear" w:color="auto" w:fill="FFFFFF"/>
                                      </w:rPr>
                                      <w:t>Online Başvuru Rehberi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C2660B" w14:paraId="36CD7A6C" w14:textId="77777777" w:rsidTr="00C2660B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002060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14:paraId="5B9323B3" w14:textId="77777777" w:rsidR="00E06C8B" w:rsidRDefault="00E06C8B">
                                <w:pPr>
                                  <w:pStyle w:val="AralkYok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2660B" w14:paraId="013F5D46" w14:textId="77777777" w:rsidTr="00C2660B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D7D0C0" w:themeFill="background2" w:themeFillShade="E6"/>
                                <w:vAlign w:val="bottom"/>
                              </w:tcPr>
                              <w:p w14:paraId="03DE4666" w14:textId="19166224" w:rsidR="00E06C8B" w:rsidRPr="003A6370" w:rsidRDefault="00D74AF6" w:rsidP="00C2660B">
                                <w:pPr>
                                  <w:pStyle w:val="AralkYok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sz w:val="32"/>
                                      <w:szCs w:val="32"/>
                                    </w:rPr>
                                    <w:id w:val="774445547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A6370" w:rsidRPr="003A6370">
                                      <w:rPr>
                                        <w:sz w:val="32"/>
                                        <w:szCs w:val="32"/>
                                      </w:rPr>
                                      <w:t>https://app.erasmus.akdeniz.edu.tr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76E9EBF7" w14:textId="77777777" w:rsidR="00E06C8B" w:rsidRDefault="00E06C8B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164F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0" allowOverlap="1" wp14:anchorId="4F269989" wp14:editId="1276A51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8447405</wp:posOffset>
                        </wp:positionV>
                      </mc:Fallback>
                    </mc:AlternateContent>
                    <wp:extent cx="5760085" cy="1196340"/>
                    <wp:effectExtent l="0" t="0" r="0" b="3810"/>
                    <wp:wrapNone/>
                    <wp:docPr id="16" name="Dikdörtgen 6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196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4DF927E8" w14:textId="2FF9C861" w:rsidR="00E06C8B" w:rsidRDefault="00D74AF6">
                                <w:pPr>
                                  <w:pStyle w:val="AralkYok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D34817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002060"/>
                                    </w:rPr>
                                    <w:id w:val="-149679637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84CB5">
                                      <w:rPr>
                                        <w:b/>
                                        <w:bCs/>
                                        <w:caps/>
                                        <w:color w:val="002060"/>
                                      </w:rPr>
                                      <w:t>Akdeniz Üniversitesi                                                                                              Uluslararası İlişkiler ofisi</w:t>
                                    </w:r>
                                  </w:sdtContent>
                                </w:sdt>
                              </w:p>
                              <w:p w14:paraId="6A7CC380" w14:textId="77777777" w:rsidR="00E06C8B" w:rsidRDefault="00E06C8B">
                                <w:pPr>
                                  <w:pStyle w:val="AralkYok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D34817" w:themeColor="accent1"/>
                                  </w:rPr>
                                </w:pPr>
                              </w:p>
                              <w:p w14:paraId="4F64E5A2" w14:textId="77777777" w:rsidR="00E06C8B" w:rsidRDefault="00E06C8B" w:rsidP="00C2660B">
                                <w:pPr>
                                  <w:pStyle w:val="AralkYok"/>
                                  <w:spacing w:line="276" w:lineRule="auto"/>
                                </w:pPr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4F269989" id="Dikdörtgen 618" o:spid="_x0000_s1027" style="position:absolute;margin-left:0;margin-top:0;width:453.55pt;height:94.2pt;z-index:251654656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" o:allowincell="f" filled="f" stroked="f" strokeweight=".25pt">
                    <v:textbox style="mso-fit-shape-to-text:t" inset=",18pt,,18pt">
                      <w:txbxContent>
                        <w:p w14:paraId="4DF927E8" w14:textId="2FF9C861" w:rsidR="00E06C8B" w:rsidRDefault="00D74AF6">
                          <w:pPr>
                            <w:pStyle w:val="AralkYok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D34817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002060"/>
                              </w:rPr>
                              <w:id w:val="-149679637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84CB5">
                                <w:rPr>
                                  <w:b/>
                                  <w:bCs/>
                                  <w:caps/>
                                  <w:color w:val="002060"/>
                                </w:rPr>
                                <w:t>Akdeniz Üniversitesi                                                                                              Uluslararası İlişkiler ofisi</w:t>
                              </w:r>
                            </w:sdtContent>
                          </w:sdt>
                        </w:p>
                        <w:p w14:paraId="6A7CC380" w14:textId="77777777" w:rsidR="00E06C8B" w:rsidRDefault="00E06C8B">
                          <w:pPr>
                            <w:pStyle w:val="AralkYok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D34817" w:themeColor="accent1"/>
                            </w:rPr>
                          </w:pPr>
                        </w:p>
                        <w:p w14:paraId="4F64E5A2" w14:textId="77777777" w:rsidR="00E06C8B" w:rsidRDefault="00E06C8B" w:rsidP="00C2660B">
                          <w:pPr>
                            <w:pStyle w:val="AralkYok"/>
                            <w:spacing w:line="276" w:lineRule="auto"/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4E47B1">
            <w:t xml:space="preserve">  </w:t>
          </w:r>
          <w:r w:rsidR="00164FEF">
            <w:br w:type="page"/>
          </w:r>
        </w:sdtContent>
      </w:sdt>
    </w:p>
    <w:p w14:paraId="2E4379E9" w14:textId="515968E2" w:rsidR="00E06C8B" w:rsidRPr="004B6876" w:rsidRDefault="00D74AF6">
      <w:pPr>
        <w:pStyle w:val="KonuBal"/>
        <w:rPr>
          <w:smallCaps w:val="0"/>
          <w:color w:val="0070C0"/>
        </w:rPr>
      </w:pPr>
      <w:sdt>
        <w:sdtPr>
          <w:rPr>
            <w:smallCaps w:val="0"/>
            <w:color w:val="002060"/>
          </w:rPr>
          <w:alias w:val="Başlık"/>
          <w:tag w:val="Başlık"/>
          <w:id w:val="1180832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CC4AF8">
            <w:rPr>
              <w:smallCaps w:val="0"/>
              <w:color w:val="002060"/>
            </w:rPr>
            <w:t>Erasmus+ Yabancı Dil Sınavı Online Başvuru Rehberi</w:t>
          </w:r>
        </w:sdtContent>
      </w:sdt>
    </w:p>
    <w:p w14:paraId="6DA898BD" w14:textId="43191C11" w:rsidR="00E06C8B" w:rsidRDefault="00D74AF6">
      <w:pPr>
        <w:pStyle w:val="Altyaz"/>
      </w:pPr>
      <w:sdt>
        <w:sdtPr>
          <w:alias w:val="Alt Başlık"/>
          <w:tag w:val="Alt Başlık"/>
          <w:id w:val="1180833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3A6370">
            <w:t>https://app.erasmus.akdeniz.edu.tr</w:t>
          </w:r>
        </w:sdtContent>
      </w:sdt>
    </w:p>
    <w:p w14:paraId="71C9EBC7" w14:textId="0DD7A04B" w:rsidR="003941D4" w:rsidRDefault="003941D4" w:rsidP="001A12F1">
      <w:pPr>
        <w:pStyle w:val="Altyaz"/>
        <w:jc w:val="both"/>
        <w:rPr>
          <w:rFonts w:eastAsia="Times New Roman" w:cstheme="majorHAnsi"/>
          <w:b/>
          <w:color w:val="002060"/>
        </w:rPr>
      </w:pPr>
      <w:r w:rsidRPr="003941D4">
        <w:rPr>
          <w:rFonts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42A817" wp14:editId="6CA9496F">
                <wp:simplePos x="0" y="0"/>
                <wp:positionH relativeFrom="column">
                  <wp:posOffset>654050</wp:posOffset>
                </wp:positionH>
                <wp:positionV relativeFrom="paragraph">
                  <wp:posOffset>48260</wp:posOffset>
                </wp:positionV>
                <wp:extent cx="4648200" cy="1403985"/>
                <wp:effectExtent l="0" t="0" r="19050" b="1651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188C5" w14:textId="77777777" w:rsidR="003941D4" w:rsidRPr="003941D4" w:rsidRDefault="003941D4" w:rsidP="003941D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</w:pPr>
                            <w:r w:rsidRPr="003941D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auto"/>
                                <w:szCs w:val="22"/>
                              </w:rPr>
                              <w:t>Yabancı Dil Sınavı Başvuru Şartları</w:t>
                            </w:r>
                          </w:p>
                          <w:p w14:paraId="1D18AD1C" w14:textId="77777777" w:rsidR="003941D4" w:rsidRPr="003941D4" w:rsidRDefault="003941D4" w:rsidP="003941D4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</w:pPr>
                            <w:r w:rsidRPr="003941D4"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  <w:t>Akdeniz Üniversitesi’ne kayıtlı öğrenci olmak,</w:t>
                            </w:r>
                          </w:p>
                          <w:p w14:paraId="56B5BFD8" w14:textId="77777777" w:rsidR="003941D4" w:rsidRDefault="003941D4" w:rsidP="003941D4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</w:pPr>
                            <w:r w:rsidRPr="003941D4"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  <w:t>En az bir ders dönemini tamamlamış olmak (Hazırlık Sınıfı öğrencileri başvuruda bulunamaz.),</w:t>
                            </w:r>
                          </w:p>
                          <w:p w14:paraId="158DB5E9" w14:textId="77777777" w:rsidR="003941D4" w:rsidRPr="003941D4" w:rsidRDefault="003941D4" w:rsidP="003941D4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</w:pPr>
                            <w:r w:rsidRPr="003941D4"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  <w:t xml:space="preserve">Tüm öğrenciler için </w:t>
                            </w:r>
                            <w:proofErr w:type="spellStart"/>
                            <w:r w:rsidRPr="003941D4"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  <w:t>önlisans</w:t>
                            </w:r>
                            <w:proofErr w:type="spellEnd"/>
                            <w:r w:rsidRPr="003941D4"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  <w:t xml:space="preserve"> ve lisans en az 2.20/4.00, </w:t>
                            </w:r>
                            <w:proofErr w:type="spellStart"/>
                            <w:proofErr w:type="gramStart"/>
                            <w:r w:rsidRPr="003941D4"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  <w:t>y.lisans</w:t>
                            </w:r>
                            <w:proofErr w:type="spellEnd"/>
                            <w:proofErr w:type="gramEnd"/>
                            <w:r w:rsidRPr="003941D4">
                              <w:rPr>
                                <w:rFonts w:ascii="Times New Roman" w:eastAsia="Times New Roman" w:hAnsi="Times New Roman"/>
                                <w:color w:val="auto"/>
                                <w:szCs w:val="22"/>
                              </w:rPr>
                              <w:t xml:space="preserve"> ve doktora 2.50/4.00 kümülatif (genel) akademik not ortalamasına sahip olmak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42A81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left:0;text-align:left;margin-left:51.5pt;margin-top:3.8pt;width:366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">
                <v:textbox style="mso-fit-shape-to-text:t">
                  <w:txbxContent>
                    <w:p w14:paraId="10F188C5" w14:textId="77777777" w:rsidR="003941D4" w:rsidRPr="003941D4" w:rsidRDefault="003941D4" w:rsidP="003941D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</w:pPr>
                      <w:r w:rsidRPr="003941D4">
                        <w:rPr>
                          <w:rFonts w:ascii="Times New Roman" w:eastAsia="Times New Roman" w:hAnsi="Times New Roman"/>
                          <w:b/>
                          <w:bCs/>
                          <w:color w:val="auto"/>
                          <w:szCs w:val="22"/>
                        </w:rPr>
                        <w:t>Yabancı Dil Sınavı Başvuru Şartları</w:t>
                      </w:r>
                    </w:p>
                    <w:p w14:paraId="1D18AD1C" w14:textId="77777777" w:rsidR="003941D4" w:rsidRPr="003941D4" w:rsidRDefault="003941D4" w:rsidP="003941D4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</w:pPr>
                      <w:r w:rsidRPr="003941D4"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  <w:t>Akdeniz Üniversitesi’ne kayıtlı öğrenci olmak,</w:t>
                      </w:r>
                    </w:p>
                    <w:p w14:paraId="56B5BFD8" w14:textId="77777777" w:rsidR="003941D4" w:rsidRDefault="003941D4" w:rsidP="003941D4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</w:pPr>
                      <w:r w:rsidRPr="003941D4"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  <w:t>En az bir ders dönemini tamamlamış olmak (Hazırlık Sınıfı öğrencileri başvuruda bulunamaz.),</w:t>
                      </w:r>
                    </w:p>
                    <w:p w14:paraId="158DB5E9" w14:textId="77777777" w:rsidR="003941D4" w:rsidRPr="003941D4" w:rsidRDefault="003941D4" w:rsidP="003941D4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</w:pPr>
                      <w:r w:rsidRPr="003941D4"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  <w:t xml:space="preserve">Tüm öğrenciler için </w:t>
                      </w:r>
                      <w:proofErr w:type="spellStart"/>
                      <w:r w:rsidRPr="003941D4"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  <w:t>önlisans</w:t>
                      </w:r>
                      <w:proofErr w:type="spellEnd"/>
                      <w:r w:rsidRPr="003941D4"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  <w:t xml:space="preserve"> ve lisans en az 2.20/4.00, </w:t>
                      </w:r>
                      <w:proofErr w:type="spellStart"/>
                      <w:proofErr w:type="gramStart"/>
                      <w:r w:rsidRPr="003941D4"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  <w:t>y.lisans</w:t>
                      </w:r>
                      <w:proofErr w:type="spellEnd"/>
                      <w:proofErr w:type="gramEnd"/>
                      <w:r w:rsidRPr="003941D4">
                        <w:rPr>
                          <w:rFonts w:ascii="Times New Roman" w:eastAsia="Times New Roman" w:hAnsi="Times New Roman"/>
                          <w:color w:val="auto"/>
                          <w:szCs w:val="22"/>
                        </w:rPr>
                        <w:t xml:space="preserve"> ve doktora 2.50/4.00 kümülatif (genel) akademik not ortalamasına sahip olmak</w:t>
                      </w:r>
                    </w:p>
                  </w:txbxContent>
                </v:textbox>
              </v:shape>
            </w:pict>
          </mc:Fallback>
        </mc:AlternateContent>
      </w:r>
    </w:p>
    <w:p w14:paraId="6A671DDD" w14:textId="63995ED3" w:rsidR="003941D4" w:rsidRDefault="003941D4" w:rsidP="001A12F1">
      <w:pPr>
        <w:pStyle w:val="Altyaz"/>
        <w:jc w:val="both"/>
        <w:rPr>
          <w:rFonts w:eastAsia="Times New Roman" w:cstheme="majorHAnsi"/>
          <w:b/>
          <w:color w:val="002060"/>
        </w:rPr>
      </w:pPr>
    </w:p>
    <w:p w14:paraId="36177AB7" w14:textId="77777777" w:rsidR="003941D4" w:rsidRDefault="003941D4" w:rsidP="001A12F1">
      <w:pPr>
        <w:pStyle w:val="Altyaz"/>
        <w:jc w:val="both"/>
        <w:rPr>
          <w:rFonts w:eastAsia="Times New Roman" w:cstheme="majorHAnsi"/>
          <w:b/>
          <w:color w:val="002060"/>
        </w:rPr>
      </w:pPr>
    </w:p>
    <w:p w14:paraId="16666CE8" w14:textId="77777777" w:rsidR="003941D4" w:rsidRDefault="003941D4" w:rsidP="001A12F1">
      <w:pPr>
        <w:pStyle w:val="Altyaz"/>
        <w:jc w:val="both"/>
        <w:rPr>
          <w:rFonts w:eastAsia="Times New Roman" w:cstheme="majorHAnsi"/>
          <w:b/>
          <w:color w:val="002060"/>
        </w:rPr>
      </w:pPr>
    </w:p>
    <w:p w14:paraId="53DA9C64" w14:textId="682E0937" w:rsidR="005E4DB4" w:rsidRDefault="001A12F1" w:rsidP="00E70DE6">
      <w:pPr>
        <w:pStyle w:val="Altyaz"/>
        <w:jc w:val="both"/>
      </w:pPr>
      <w:r>
        <w:rPr>
          <w:rFonts w:eastAsia="Times New Roman" w:cstheme="majorHAnsi"/>
          <w:b/>
          <w:color w:val="002060"/>
        </w:rPr>
        <w:t xml:space="preserve">1. </w:t>
      </w:r>
      <w:hyperlink r:id="rId14" w:history="1">
        <w:r w:rsidRPr="001A12F1">
          <w:rPr>
            <w:rStyle w:val="Kpr"/>
          </w:rPr>
          <w:t>https://app.erasmus.akdeniz.edu.tr</w:t>
        </w:r>
      </w:hyperlink>
      <w:r w:rsidR="00E70DE6">
        <w:t xml:space="preserve"> adresinden </w:t>
      </w:r>
      <w:r>
        <w:t>sağ üstte bulunan “</w:t>
      </w:r>
      <w:r w:rsidRPr="00A67636">
        <w:rPr>
          <w:b/>
        </w:rPr>
        <w:t>Üye Kayıt</w:t>
      </w:r>
      <w:r>
        <w:t>”</w:t>
      </w:r>
      <w:r w:rsidR="00BC7897">
        <w:t xml:space="preserve"> linkindeki</w:t>
      </w:r>
      <w:r w:rsidR="00BC7897" w:rsidRPr="00BC7897">
        <w:t xml:space="preserve"> </w:t>
      </w:r>
      <w:r w:rsidR="00BC7897">
        <w:t>formu doldurarak</w:t>
      </w:r>
      <w:r>
        <w:t xml:space="preserve"> </w:t>
      </w:r>
      <w:proofErr w:type="spellStart"/>
      <w:r w:rsidR="005E4DB4" w:rsidRPr="005E4DB4">
        <w:rPr>
          <w:b/>
          <w:bCs/>
        </w:rPr>
        <w:t>OBS’de</w:t>
      </w:r>
      <w:proofErr w:type="spellEnd"/>
      <w:r w:rsidR="005E4DB4" w:rsidRPr="000F7516">
        <w:t xml:space="preserve"> kayıtlı olan </w:t>
      </w:r>
      <w:r w:rsidR="005E4DB4" w:rsidRPr="005E4DB4">
        <w:rPr>
          <w:b/>
          <w:bCs/>
        </w:rPr>
        <w:t>1. E-posta</w:t>
      </w:r>
      <w:r w:rsidR="005E4DB4" w:rsidRPr="000F7516">
        <w:t xml:space="preserve"> adresiniz</w:t>
      </w:r>
      <w:r w:rsidR="005E4DB4">
        <w:t xml:space="preserve">le </w:t>
      </w:r>
      <w:r>
        <w:t xml:space="preserve">başvuru sistemine </w:t>
      </w:r>
      <w:r w:rsidR="005E4DB4">
        <w:t>kaydolunuz</w:t>
      </w:r>
      <w:r w:rsidR="00BC7897">
        <w:t xml:space="preserve">. </w:t>
      </w:r>
      <w:r w:rsidR="00E70DE6" w:rsidRPr="00E70DE6">
        <w:t xml:space="preserve">Buradaki </w:t>
      </w:r>
      <w:r w:rsidR="005E4DB4" w:rsidRPr="00E70DE6">
        <w:t>e-posta</w:t>
      </w:r>
      <w:r w:rsidR="00E70DE6" w:rsidRPr="00E70DE6">
        <w:t xml:space="preserve"> adresiniz </w:t>
      </w:r>
      <w:r w:rsidR="00E70DE6" w:rsidRPr="005E4DB4">
        <w:rPr>
          <w:b/>
          <w:bCs/>
        </w:rPr>
        <w:t>OBS (Öğrenci Bilgi Sistemi)</w:t>
      </w:r>
      <w:r w:rsidR="00E70DE6" w:rsidRPr="00E70DE6">
        <w:t xml:space="preserve"> sistemindeki </w:t>
      </w:r>
      <w:r w:rsidR="00E70DE6" w:rsidRPr="005E4DB4">
        <w:rPr>
          <w:b/>
          <w:bCs/>
        </w:rPr>
        <w:t>1. E-posta</w:t>
      </w:r>
      <w:r w:rsidR="00E70DE6" w:rsidRPr="00E70DE6">
        <w:t xml:space="preserve"> ile aynı olmak zorundadır.</w:t>
      </w:r>
      <w:r w:rsidR="003E5222">
        <w:t xml:space="preserve"> </w:t>
      </w:r>
      <w:r w:rsidR="003E5222" w:rsidRPr="009F4C77">
        <w:rPr>
          <w:b/>
          <w:bCs/>
        </w:rPr>
        <w:t>1. E-Posta</w:t>
      </w:r>
      <w:r w:rsidR="003E5222">
        <w:t>nıza Öğrenci Bilgi Sistemi’nden Diğer İletişim Bilgileri menüsünden ulaşabilirsiniz.</w:t>
      </w:r>
      <w:r w:rsidR="00E67471">
        <w:t xml:space="preserve"> </w:t>
      </w:r>
      <w:hyperlink r:id="rId15" w:history="1">
        <w:r w:rsidR="00E67471" w:rsidRPr="00E67471">
          <w:rPr>
            <w:rStyle w:val="Kpr"/>
          </w:rPr>
          <w:t>https://obs.akdeniz.edu.tr/oibs/ogrenci/login.aspx</w:t>
        </w:r>
      </w:hyperlink>
    </w:p>
    <w:p w14:paraId="45D7CE35" w14:textId="494C4565" w:rsidR="009B55F6" w:rsidRPr="00E70DE6" w:rsidRDefault="00D10716" w:rsidP="00E70DE6">
      <w:pPr>
        <w:pStyle w:val="Altyaz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3238058" wp14:editId="1BB286F1">
                <wp:simplePos x="0" y="0"/>
                <wp:positionH relativeFrom="column">
                  <wp:posOffset>4027805</wp:posOffset>
                </wp:positionH>
                <wp:positionV relativeFrom="paragraph">
                  <wp:posOffset>850900</wp:posOffset>
                </wp:positionV>
                <wp:extent cx="1508760" cy="327660"/>
                <wp:effectExtent l="0" t="0" r="15240" b="1524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27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51D32" w14:textId="721B4FC4" w:rsidR="009B55F6" w:rsidRPr="009300CF" w:rsidRDefault="00327D7E" w:rsidP="009B55F6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highlight w:val="yellow"/>
                              </w:rPr>
                              <w:t xml:space="preserve">Başvuru için buradaki </w:t>
                            </w:r>
                            <w:r w:rsidR="009B55F6" w:rsidRPr="009300CF">
                              <w:rPr>
                                <w:b/>
                                <w:bCs/>
                                <w:sz w:val="12"/>
                                <w:szCs w:val="12"/>
                                <w:highlight w:val="yellow"/>
                              </w:rPr>
                              <w:t>1. E-posta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9B55F6" w:rsidRPr="009300CF">
                              <w:rPr>
                                <w:b/>
                                <w:bCs/>
                                <w:sz w:val="12"/>
                                <w:szCs w:val="12"/>
                                <w:highlight w:val="yellow"/>
                              </w:rPr>
                              <w:t>kullanılacaktır.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8058" id="_x0000_s1029" type="#_x0000_t202" style="position:absolute;left:0;text-align:left;margin-left:317.15pt;margin-top:67pt;width:118.8pt;height:25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" fillcolor="white [3201]" strokecolor="#9b2d1f [3205]" strokeweight="1pt">
                <v:textbox>
                  <w:txbxContent>
                    <w:p w14:paraId="65951D32" w14:textId="721B4FC4" w:rsidR="009B55F6" w:rsidRPr="009300CF" w:rsidRDefault="00327D7E" w:rsidP="009B55F6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  <w:highlight w:val="yellow"/>
                        </w:rPr>
                        <w:t xml:space="preserve">Başvuru için buradaki </w:t>
                      </w:r>
                      <w:r w:rsidR="009B55F6" w:rsidRPr="009300CF">
                        <w:rPr>
                          <w:b/>
                          <w:bCs/>
                          <w:sz w:val="12"/>
                          <w:szCs w:val="12"/>
                          <w:highlight w:val="yellow"/>
                        </w:rPr>
                        <w:t>1. E-posta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9B55F6" w:rsidRPr="009300CF">
                        <w:rPr>
                          <w:b/>
                          <w:bCs/>
                          <w:sz w:val="12"/>
                          <w:szCs w:val="12"/>
                          <w:highlight w:val="yellow"/>
                        </w:rPr>
                        <w:t>kullanılacaktır.</w:t>
                      </w:r>
                    </w:p>
                  </w:txbxContent>
                </v:textbox>
              </v:shape>
            </w:pict>
          </mc:Fallback>
        </mc:AlternateContent>
      </w:r>
      <w:r w:rsidR="00C224D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203A9B" wp14:editId="376A0DA9">
                <wp:simplePos x="0" y="0"/>
                <wp:positionH relativeFrom="column">
                  <wp:posOffset>1610360</wp:posOffset>
                </wp:positionH>
                <wp:positionV relativeFrom="paragraph">
                  <wp:posOffset>1795780</wp:posOffset>
                </wp:positionV>
                <wp:extent cx="2827020" cy="236220"/>
                <wp:effectExtent l="0" t="0" r="11430" b="1143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362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A6251" w14:textId="29575531" w:rsidR="00162273" w:rsidRPr="009300CF" w:rsidRDefault="00162273" w:rsidP="00162273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Yukarıdaki e</w:t>
                            </w:r>
                            <w:r w:rsidRPr="00162273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kran görüntüsü OBS iletişim bilgilerinin görüntüsüdür.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3A9B" id="_x0000_s1030" type="#_x0000_t202" style="position:absolute;left:0;text-align:left;margin-left:126.8pt;margin-top:141.4pt;width:222.6pt;height:18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" fillcolor="white [3201]" strokecolor="#9b2d1f [3205]" strokeweight="1pt">
                <v:textbox>
                  <w:txbxContent>
                    <w:p w14:paraId="2EFA6251" w14:textId="29575531" w:rsidR="00162273" w:rsidRPr="009300CF" w:rsidRDefault="00162273" w:rsidP="00162273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Yukarıdaki e</w:t>
                      </w:r>
                      <w:r w:rsidRPr="00162273">
                        <w:rPr>
                          <w:b/>
                          <w:bCs/>
                          <w:sz w:val="12"/>
                          <w:szCs w:val="12"/>
                        </w:rPr>
                        <w:t>kran görüntüsü OBS iletişim bilgilerinin görüntüsüdür.</w:t>
                      </w:r>
                    </w:p>
                  </w:txbxContent>
                </v:textbox>
              </v:shape>
            </w:pict>
          </mc:Fallback>
        </mc:AlternateContent>
      </w:r>
      <w:r w:rsidR="009B55F6">
        <w:rPr>
          <w:noProof/>
        </w:rPr>
        <w:drawing>
          <wp:inline distT="0" distB="0" distL="0" distR="0" wp14:anchorId="623013EF" wp14:editId="43E8ADE7">
            <wp:extent cx="5760085" cy="1572845"/>
            <wp:effectExtent l="76200" t="76200" r="126365" b="142240"/>
            <wp:docPr id="2" name="Resim 2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sız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72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04DA7" w14:textId="650614EE" w:rsidR="000F7516" w:rsidRDefault="000F7516" w:rsidP="000F7516">
      <w:pPr>
        <w:pStyle w:val="Altyaz"/>
      </w:pPr>
      <w:r>
        <w:rPr>
          <w:noProof/>
        </w:rPr>
        <w:drawing>
          <wp:inline distT="0" distB="0" distL="0" distR="0" wp14:anchorId="2B34B959" wp14:editId="0D52FFFE">
            <wp:extent cx="3228975" cy="1714992"/>
            <wp:effectExtent l="76200" t="76200" r="123825" b="133350"/>
            <wp:docPr id="7" name="Resim 7" descr="C:\Users\Kartal\AppData\Local\Microsoft\Windows\INetCache\Content.Word\üye kayı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tal\AppData\Local\Microsoft\Windows\INetCache\Content.Word\üye kayı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79" cy="1730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D651C0" w14:textId="0B8D7811" w:rsidR="000F7516" w:rsidRDefault="005435CA" w:rsidP="000F7516">
      <w:pPr>
        <w:pStyle w:val="Altyaz"/>
        <w:jc w:val="both"/>
      </w:pPr>
      <w:r w:rsidRPr="005435CA">
        <w:rPr>
          <w:b/>
        </w:rPr>
        <w:lastRenderedPageBreak/>
        <w:t>2.</w:t>
      </w:r>
      <w:r>
        <w:t xml:space="preserve"> </w:t>
      </w:r>
      <w:r w:rsidR="000F7516" w:rsidRPr="00115545">
        <w:rPr>
          <w:b/>
          <w:bCs/>
        </w:rPr>
        <w:t>OBS</w:t>
      </w:r>
      <w:r w:rsidR="000F7516" w:rsidRPr="000F7516">
        <w:t xml:space="preserve"> ‘de kayıtlı olan </w:t>
      </w:r>
      <w:r w:rsidR="000F7516" w:rsidRPr="00115545">
        <w:rPr>
          <w:b/>
          <w:bCs/>
        </w:rPr>
        <w:t>1. E-posta</w:t>
      </w:r>
      <w:r w:rsidR="000F7516" w:rsidRPr="000F7516">
        <w:t xml:space="preserve"> adresinize gelen maili tıklayarak sisteme kaydınızı aktive etmeniz gerekmektedir. (Gelecek olan mail gereksiz/</w:t>
      </w:r>
      <w:proofErr w:type="spellStart"/>
      <w:r w:rsidR="000F7516" w:rsidRPr="000F7516">
        <w:t>spam</w:t>
      </w:r>
      <w:proofErr w:type="spellEnd"/>
      <w:r w:rsidR="000F7516" w:rsidRPr="000F7516">
        <w:t xml:space="preserve"> kutusuna da düşebileceğinden </w:t>
      </w:r>
      <w:r w:rsidR="000F7516" w:rsidRPr="002F74C3">
        <w:rPr>
          <w:b/>
          <w:bCs/>
        </w:rPr>
        <w:t>tüm mail klasörlerini</w:t>
      </w:r>
      <w:r w:rsidR="000F7516" w:rsidRPr="000F7516">
        <w:t xml:space="preserve"> kontrol etmelisiniz.)</w:t>
      </w:r>
    </w:p>
    <w:p w14:paraId="07987D69" w14:textId="3EA557D6" w:rsidR="003941D4" w:rsidRPr="008A2FE7" w:rsidRDefault="000959C2" w:rsidP="008A2FE7">
      <w:pPr>
        <w:pStyle w:val="Altyaz"/>
      </w:pPr>
      <w:r>
        <w:rPr>
          <w:noProof/>
        </w:rPr>
        <w:pict w14:anchorId="114756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102pt">
            <v:imagedata r:id="rId18" o:title="aktiveMaili"/>
            <v:shadow opacity=".5" offset="-6pt,-6pt"/>
          </v:shape>
        </w:pict>
      </w:r>
    </w:p>
    <w:p w14:paraId="44293388" w14:textId="77777777" w:rsidR="004C6BC7" w:rsidRDefault="005435CA" w:rsidP="004C6BC7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>
        <w:rPr>
          <w:rFonts w:asciiTheme="majorHAnsi" w:eastAsia="Times New Roman" w:hAnsiTheme="majorHAnsi" w:cstheme="majorHAnsi"/>
          <w:b/>
          <w:color w:val="002060"/>
          <w:sz w:val="28"/>
          <w:szCs w:val="28"/>
        </w:rPr>
        <w:t>3</w:t>
      </w:r>
      <w:r w:rsidR="003A6370">
        <w:rPr>
          <w:rFonts w:asciiTheme="majorHAnsi" w:eastAsia="Times New Roman" w:hAnsiTheme="majorHAnsi" w:cstheme="majorHAnsi"/>
          <w:b/>
          <w:color w:val="002060"/>
          <w:sz w:val="28"/>
          <w:szCs w:val="28"/>
        </w:rPr>
        <w:t xml:space="preserve">. </w:t>
      </w:r>
      <w:r w:rsidR="003A6370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Sisteme üye olurken verdiğiniz mail adresi</w:t>
      </w:r>
      <w:r w:rsidR="008A2FE7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(</w:t>
      </w:r>
      <w:r w:rsidR="008A2FE7" w:rsidRPr="00FC73DF">
        <w:rPr>
          <w:rFonts w:asciiTheme="majorHAnsi" w:hAnsiTheme="majorHAnsi" w:cstheme="minorBidi"/>
          <w:b/>
          <w:bCs/>
          <w:color w:val="000000"/>
          <w:sz w:val="28"/>
          <w:szCs w:val="28"/>
        </w:rPr>
        <w:t>OBS ‘de kayıtlı olan 1. E-posta</w:t>
      </w:r>
      <w:r w:rsidR="008A2FE7">
        <w:rPr>
          <w:rFonts w:asciiTheme="majorHAnsi" w:eastAsia="Times New Roman" w:hAnsiTheme="majorHAnsi" w:cstheme="majorHAnsi"/>
          <w:color w:val="auto"/>
          <w:sz w:val="28"/>
          <w:szCs w:val="28"/>
        </w:rPr>
        <w:t>)</w:t>
      </w:r>
      <w:r w:rsidR="003A6370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ve şifre ile sisteme giriş yapınız. </w:t>
      </w:r>
    </w:p>
    <w:p w14:paraId="39704737" w14:textId="67912BC5" w:rsidR="004C6BC7" w:rsidRDefault="00FC73DF" w:rsidP="004C6BC7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Eğer </w:t>
      </w:r>
      <w:r w:rsidR="004E0E1B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sisteme farklı bir e-posta ile </w:t>
      </w:r>
      <w:r w:rsidR="00A36553">
        <w:rPr>
          <w:rFonts w:asciiTheme="majorHAnsi" w:eastAsia="Times New Roman" w:hAnsiTheme="majorHAnsi" w:cstheme="majorHAnsi"/>
          <w:color w:val="auto"/>
          <w:sz w:val="28"/>
          <w:szCs w:val="28"/>
        </w:rPr>
        <w:t>kaydolduysanız</w:t>
      </w:r>
      <w:r w:rsidR="004E0E1B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, </w:t>
      </w:r>
      <w:r w:rsidR="004E0E1B" w:rsidRPr="00115545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OBS (Öğrenci Bilgi Sistemi)</w:t>
      </w:r>
      <w:r w:rsidR="004E0E1B" w:rsidRPr="004E0E1B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sistemine girip </w:t>
      </w:r>
      <w:r w:rsidR="004E0E1B" w:rsidRPr="00115545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1. E-posta</w:t>
      </w:r>
      <w:r w:rsidR="004E0E1B" w:rsidRPr="004E0E1B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kısmındaki mail adresinizi </w:t>
      </w:r>
      <w:proofErr w:type="spellStart"/>
      <w:r w:rsidR="004E0E1B" w:rsidRPr="00537531">
        <w:rPr>
          <w:rFonts w:asciiTheme="majorHAnsi" w:eastAsia="Times New Roman" w:hAnsiTheme="majorHAnsi" w:cstheme="majorHAnsi"/>
          <w:color w:val="auto"/>
          <w:sz w:val="28"/>
          <w:szCs w:val="28"/>
          <w:u w:val="single"/>
        </w:rPr>
        <w:t>ErasmusPort'da</w:t>
      </w:r>
      <w:proofErr w:type="spellEnd"/>
      <w:r w:rsidR="004E0E1B" w:rsidRPr="00537531">
        <w:rPr>
          <w:rFonts w:asciiTheme="majorHAnsi" w:eastAsia="Times New Roman" w:hAnsiTheme="majorHAnsi" w:cstheme="majorHAnsi"/>
          <w:color w:val="auto"/>
          <w:sz w:val="28"/>
          <w:szCs w:val="28"/>
          <w:u w:val="single"/>
        </w:rPr>
        <w:t xml:space="preserve"> kullandığınız mail adresiyle değiştiriniz.</w:t>
      </w:r>
      <w:r w:rsidR="00537531" w:rsidRPr="00537531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(</w:t>
      </w:r>
      <w:proofErr w:type="spellStart"/>
      <w:r w:rsidR="00537531">
        <w:rPr>
          <w:rFonts w:asciiTheme="majorHAnsi" w:eastAsia="Times New Roman" w:hAnsiTheme="majorHAnsi" w:cstheme="majorHAnsi"/>
          <w:color w:val="auto"/>
          <w:sz w:val="28"/>
          <w:szCs w:val="28"/>
        </w:rPr>
        <w:t>ErasmusPort’a</w:t>
      </w:r>
      <w:proofErr w:type="spellEnd"/>
      <w:r w:rsidR="00537531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üye olurken kullandığınız mail adresini </w:t>
      </w:r>
      <w:r w:rsidR="00537531" w:rsidRPr="00E26E11">
        <w:rPr>
          <w:rFonts w:asciiTheme="majorHAnsi" w:eastAsia="Times New Roman" w:hAnsiTheme="majorHAnsi" w:cstheme="majorHAnsi"/>
          <w:color w:val="auto"/>
          <w:sz w:val="28"/>
          <w:szCs w:val="28"/>
          <w:u w:val="single"/>
        </w:rPr>
        <w:t>değiştirmeyiniz.</w:t>
      </w:r>
      <w:r w:rsidR="00537531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) </w:t>
      </w:r>
      <w:proofErr w:type="spellStart"/>
      <w:r w:rsidR="009A6C23">
        <w:rPr>
          <w:rFonts w:asciiTheme="majorHAnsi" w:eastAsia="Times New Roman" w:hAnsiTheme="majorHAnsi" w:cstheme="majorHAnsi"/>
          <w:color w:val="auto"/>
          <w:sz w:val="28"/>
          <w:szCs w:val="28"/>
        </w:rPr>
        <w:t>OBS’de</w:t>
      </w:r>
      <w:proofErr w:type="spellEnd"/>
      <w:r w:rsidR="009A6C23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1.</w:t>
      </w:r>
      <w:r w:rsidR="004E0E1B" w:rsidRPr="004E0E1B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E-posta adresinizi </w:t>
      </w:r>
      <w:r w:rsidR="004E0E1B" w:rsidRPr="00115545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küçük harflerle</w:t>
      </w:r>
      <w:r w:rsidR="004E0E1B" w:rsidRPr="004E0E1B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yazınız ve </w:t>
      </w:r>
      <w:r w:rsidR="004E0E1B" w:rsidRPr="00115545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Türkçe karakter kullanmadığınızı</w:t>
      </w:r>
      <w:r w:rsidR="004E0E1B" w:rsidRPr="004E0E1B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kontrol ediniz.</w:t>
      </w:r>
      <w:r w:rsidR="004C6BC7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</w:p>
    <w:p w14:paraId="49093416" w14:textId="3485382E" w:rsidR="004C6BC7" w:rsidRPr="004C6BC7" w:rsidRDefault="003B6E5F" w:rsidP="004C6BC7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proofErr w:type="spellStart"/>
      <w:r>
        <w:rPr>
          <w:rFonts w:asciiTheme="majorHAnsi" w:eastAsia="Times New Roman" w:hAnsiTheme="majorHAnsi" w:cstheme="majorHAnsi"/>
          <w:color w:val="auto"/>
          <w:sz w:val="28"/>
          <w:szCs w:val="28"/>
        </w:rPr>
        <w:t>OBS’de</w:t>
      </w:r>
      <w:proofErr w:type="spellEnd"/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d</w:t>
      </w:r>
      <w:r w:rsidR="004C6BC7" w:rsidRPr="004C6BC7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eğiştirme işleminden sonra sorun düzelmezse, </w:t>
      </w:r>
      <w:proofErr w:type="spellStart"/>
      <w:r w:rsidR="00CC3C99">
        <w:rPr>
          <w:rFonts w:asciiTheme="majorHAnsi" w:eastAsia="Times New Roman" w:hAnsiTheme="majorHAnsi" w:cstheme="majorHAnsi"/>
          <w:color w:val="auto"/>
          <w:sz w:val="28"/>
          <w:szCs w:val="28"/>
        </w:rPr>
        <w:t>OBS’de</w:t>
      </w:r>
      <w:proofErr w:type="spellEnd"/>
      <w:r w:rsidR="00CC3C99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diğer iletişim menüsündeki </w:t>
      </w:r>
      <w:r w:rsidR="00CC3C99" w:rsidRPr="00CC3C99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1.E-Posta</w:t>
      </w:r>
      <w:r w:rsidR="004C6BC7" w:rsidRPr="004C6BC7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="00CC3C99">
        <w:rPr>
          <w:rFonts w:asciiTheme="majorHAnsi" w:eastAsia="Times New Roman" w:hAnsiTheme="majorHAnsi" w:cstheme="majorHAnsi"/>
          <w:color w:val="auto"/>
          <w:sz w:val="28"/>
          <w:szCs w:val="28"/>
        </w:rPr>
        <w:t>mail</w:t>
      </w:r>
      <w:r w:rsidR="00E95783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adresinizi</w:t>
      </w:r>
      <w:r w:rsidR="00CC3C99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="004C6BC7" w:rsidRPr="004C6BC7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tamamen siliniz ve küçük </w:t>
      </w:r>
      <w:r w:rsidR="004C6BC7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harflerle </w:t>
      </w:r>
      <w:r w:rsidR="004C6BC7" w:rsidRPr="004C6BC7">
        <w:rPr>
          <w:rFonts w:asciiTheme="majorHAnsi" w:eastAsia="Times New Roman" w:hAnsiTheme="majorHAnsi" w:cstheme="majorHAnsi"/>
          <w:color w:val="auto"/>
          <w:sz w:val="28"/>
          <w:szCs w:val="28"/>
        </w:rPr>
        <w:t>yazıp güncelleyiniz.</w:t>
      </w:r>
    </w:p>
    <w:p w14:paraId="141A879D" w14:textId="1ED815F3" w:rsidR="003A6370" w:rsidRDefault="004C6BC7" w:rsidP="004C6BC7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4C6BC7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Bu işlem için cep telefonu/tablet gibi cihazlar yerine bilgisayar kullanarak yapmanız </w:t>
      </w:r>
      <w:r w:rsidR="00717478">
        <w:rPr>
          <w:rFonts w:asciiTheme="majorHAnsi" w:eastAsia="Times New Roman" w:hAnsiTheme="majorHAnsi" w:cstheme="majorHAnsi"/>
          <w:color w:val="auto"/>
          <w:sz w:val="28"/>
          <w:szCs w:val="28"/>
        </w:rPr>
        <w:t>gerekmektedir</w:t>
      </w:r>
      <w:r w:rsidRPr="004C6BC7">
        <w:rPr>
          <w:rFonts w:asciiTheme="majorHAnsi" w:eastAsia="Times New Roman" w:hAnsiTheme="majorHAnsi" w:cstheme="majorHAnsi"/>
          <w:color w:val="auto"/>
          <w:sz w:val="28"/>
          <w:szCs w:val="28"/>
        </w:rPr>
        <w:t>.</w:t>
      </w:r>
    </w:p>
    <w:p w14:paraId="74542A50" w14:textId="5AA3B86C" w:rsidR="003A6370" w:rsidRDefault="006376B0" w:rsidP="003941D4">
      <w:pPr>
        <w:jc w:val="center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5E6F54E" wp14:editId="54B2B2B8">
            <wp:extent cx="1957522" cy="1857375"/>
            <wp:effectExtent l="76200" t="76200" r="138430" b="1238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801" t="29688" r="15794" b="24155"/>
                    <a:stretch/>
                  </pic:blipFill>
                  <pic:spPr bwMode="auto">
                    <a:xfrm>
                      <a:off x="0" y="0"/>
                      <a:ext cx="1966718" cy="1866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29FDB" w14:textId="77777777" w:rsidR="00824DFD" w:rsidRDefault="00824DFD" w:rsidP="008863B2">
      <w:pPr>
        <w:jc w:val="both"/>
        <w:rPr>
          <w:rFonts w:asciiTheme="majorHAnsi" w:eastAsia="Times New Roman" w:hAnsiTheme="majorHAnsi" w:cstheme="majorHAnsi"/>
          <w:b/>
          <w:color w:val="auto"/>
          <w:sz w:val="28"/>
          <w:szCs w:val="28"/>
        </w:rPr>
      </w:pPr>
    </w:p>
    <w:p w14:paraId="5B38E749" w14:textId="77777777" w:rsidR="00824DFD" w:rsidRDefault="00824DFD" w:rsidP="008863B2">
      <w:pPr>
        <w:jc w:val="both"/>
        <w:rPr>
          <w:rFonts w:asciiTheme="majorHAnsi" w:eastAsia="Times New Roman" w:hAnsiTheme="majorHAnsi" w:cstheme="majorHAnsi"/>
          <w:b/>
          <w:color w:val="auto"/>
          <w:sz w:val="28"/>
          <w:szCs w:val="28"/>
        </w:rPr>
      </w:pPr>
    </w:p>
    <w:p w14:paraId="76CDD243" w14:textId="77777777" w:rsidR="00824DFD" w:rsidRDefault="00824DFD" w:rsidP="008863B2">
      <w:pPr>
        <w:jc w:val="both"/>
        <w:rPr>
          <w:rFonts w:asciiTheme="majorHAnsi" w:eastAsia="Times New Roman" w:hAnsiTheme="majorHAnsi" w:cstheme="majorHAnsi"/>
          <w:b/>
          <w:color w:val="auto"/>
          <w:sz w:val="28"/>
          <w:szCs w:val="28"/>
        </w:rPr>
      </w:pPr>
    </w:p>
    <w:p w14:paraId="469D75E2" w14:textId="77777777" w:rsidR="00824DFD" w:rsidRDefault="00824DFD" w:rsidP="008863B2">
      <w:pPr>
        <w:jc w:val="both"/>
        <w:rPr>
          <w:rFonts w:asciiTheme="majorHAnsi" w:eastAsia="Times New Roman" w:hAnsiTheme="majorHAnsi" w:cstheme="majorHAnsi"/>
          <w:b/>
          <w:color w:val="auto"/>
          <w:sz w:val="28"/>
          <w:szCs w:val="28"/>
        </w:rPr>
      </w:pPr>
    </w:p>
    <w:p w14:paraId="590EFF00" w14:textId="51084DCC" w:rsidR="00A67636" w:rsidRDefault="003B5B0F" w:rsidP="008863B2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532057">
        <w:rPr>
          <w:rFonts w:asciiTheme="majorHAnsi" w:eastAsia="Times New Roman" w:hAnsiTheme="majorHAnsi" w:cstheme="majorHAnsi"/>
          <w:b/>
          <w:color w:val="auto"/>
          <w:sz w:val="28"/>
          <w:szCs w:val="28"/>
        </w:rPr>
        <w:lastRenderedPageBreak/>
        <w:t>4</w:t>
      </w:r>
      <w:r w:rsidR="003A6370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. </w:t>
      </w:r>
      <w:r w:rsidR="00A67636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="00532057">
        <w:rPr>
          <w:rFonts w:asciiTheme="majorHAnsi" w:eastAsia="Times New Roman" w:hAnsiTheme="majorHAnsi" w:cstheme="majorHAnsi"/>
          <w:color w:val="auto"/>
          <w:sz w:val="28"/>
          <w:szCs w:val="28"/>
        </w:rPr>
        <w:t>Başvurularım</w:t>
      </w:r>
      <w:r w:rsidR="00532057" w:rsidRPr="00532057">
        <w:rPr>
          <w:rFonts w:asciiTheme="majorHAnsi" w:eastAsia="Times New Roman" w:hAnsiTheme="majorHAnsi" w:cstheme="majorHAnsi"/>
          <w:color w:val="auto"/>
          <w:sz w:val="28"/>
          <w:szCs w:val="28"/>
        </w:rPr>
        <w:sym w:font="Wingdings" w:char="F0E0"/>
      </w:r>
      <w:r w:rsidR="00532057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="00A67636">
        <w:rPr>
          <w:rFonts w:asciiTheme="majorHAnsi" w:eastAsia="Times New Roman" w:hAnsiTheme="majorHAnsi" w:cstheme="majorHAnsi"/>
          <w:color w:val="auto"/>
          <w:sz w:val="28"/>
          <w:szCs w:val="28"/>
        </w:rPr>
        <w:t>“</w:t>
      </w:r>
      <w:r w:rsidR="00A67636" w:rsidRPr="00A67636">
        <w:rPr>
          <w:rFonts w:asciiTheme="majorHAnsi" w:eastAsia="Times New Roman" w:hAnsiTheme="majorHAnsi" w:cstheme="majorHAnsi"/>
          <w:b/>
          <w:color w:val="auto"/>
          <w:sz w:val="28"/>
          <w:szCs w:val="28"/>
        </w:rPr>
        <w:t>Sınav Başvurularım</w:t>
      </w:r>
      <w:r w:rsidR="00A67636">
        <w:rPr>
          <w:rFonts w:asciiTheme="majorHAnsi" w:eastAsia="Times New Roman" w:hAnsiTheme="majorHAnsi" w:cstheme="majorHAnsi"/>
          <w:color w:val="auto"/>
          <w:sz w:val="28"/>
          <w:szCs w:val="28"/>
        </w:rPr>
        <w:t>” kısmından girmek istediğiniz dil sınavının bulunduğu satırın sonundaki “</w:t>
      </w:r>
      <w:r w:rsidR="00A67636" w:rsidRPr="00A67636">
        <w:rPr>
          <w:rFonts w:asciiTheme="majorHAnsi" w:eastAsia="Times New Roman" w:hAnsiTheme="majorHAnsi" w:cstheme="majorHAnsi"/>
          <w:b/>
          <w:color w:val="auto"/>
          <w:sz w:val="28"/>
          <w:szCs w:val="28"/>
        </w:rPr>
        <w:t>Başvur</w:t>
      </w:r>
      <w:r w:rsidR="00A67636">
        <w:rPr>
          <w:rFonts w:asciiTheme="majorHAnsi" w:eastAsia="Times New Roman" w:hAnsiTheme="majorHAnsi" w:cstheme="majorHAnsi"/>
          <w:color w:val="auto"/>
          <w:sz w:val="28"/>
          <w:szCs w:val="28"/>
        </w:rPr>
        <w:t>” linkine tıklayın.</w:t>
      </w:r>
      <w:r w:rsidR="008863B2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</w:p>
    <w:p w14:paraId="68C6C785" w14:textId="7E71DB9E" w:rsidR="003E5EB1" w:rsidRDefault="000959C2" w:rsidP="005F78A3">
      <w:pPr>
        <w:jc w:val="center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>
        <w:rPr>
          <w:rFonts w:asciiTheme="majorHAnsi" w:eastAsia="Times New Roman" w:hAnsiTheme="majorHAnsi" w:cstheme="majorHAnsi"/>
          <w:color w:val="auto"/>
          <w:sz w:val="28"/>
          <w:szCs w:val="28"/>
        </w:rPr>
        <w:pict w14:anchorId="2B075191">
          <v:shape id="_x0000_i1026" type="#_x0000_t75" style="width:312.7pt;height:130.95pt">
            <v:imagedata r:id="rId20" o:title="sınav başvurularım"/>
          </v:shape>
        </w:pict>
      </w:r>
    </w:p>
    <w:p w14:paraId="335A8EB1" w14:textId="77777777" w:rsidR="008863B2" w:rsidRDefault="008863B2" w:rsidP="005F78A3">
      <w:pPr>
        <w:jc w:val="center"/>
        <w:rPr>
          <w:rFonts w:asciiTheme="majorHAnsi" w:eastAsia="Times New Roman" w:hAnsiTheme="majorHAnsi" w:cstheme="majorHAnsi"/>
          <w:color w:val="auto"/>
          <w:sz w:val="28"/>
          <w:szCs w:val="28"/>
        </w:rPr>
      </w:pPr>
    </w:p>
    <w:p w14:paraId="3420FA0A" w14:textId="013234BA" w:rsidR="008863B2" w:rsidRDefault="00115545" w:rsidP="005F78A3">
      <w:pPr>
        <w:jc w:val="center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>
        <w:rPr>
          <w:rFonts w:asciiTheme="majorHAnsi" w:eastAsia="Times New Roman" w:hAnsiTheme="majorHAnsi" w:cstheme="majorHAnsi"/>
          <w:noProof/>
          <w:color w:val="auto"/>
          <w:sz w:val="28"/>
          <w:szCs w:val="28"/>
        </w:rPr>
        <w:drawing>
          <wp:inline distT="0" distB="0" distL="0" distR="0" wp14:anchorId="68EE4C28" wp14:editId="205FFE21">
            <wp:extent cx="5019675" cy="1221676"/>
            <wp:effectExtent l="76200" t="76200" r="123825" b="1314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68" cy="12241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BC557" w14:textId="77777777" w:rsidR="00115545" w:rsidRDefault="00115545" w:rsidP="008863B2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</w:p>
    <w:p w14:paraId="4DCBE99C" w14:textId="5DD86282" w:rsidR="00537531" w:rsidRDefault="00537531" w:rsidP="008863B2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>
        <w:rPr>
          <w:rFonts w:asciiTheme="majorHAnsi" w:eastAsia="Times New Roman" w:hAnsiTheme="majorHAnsi" w:cstheme="majorHAnsi"/>
          <w:noProof/>
          <w:color w:val="auto"/>
          <w:sz w:val="28"/>
          <w:szCs w:val="28"/>
        </w:rPr>
        <w:drawing>
          <wp:inline distT="0" distB="0" distL="0" distR="0" wp14:anchorId="6AE9C0D1" wp14:editId="37FFE1EF">
            <wp:extent cx="5743575" cy="2390775"/>
            <wp:effectExtent l="76200" t="76200" r="142875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6ED17A" w14:textId="77777777" w:rsidR="00537531" w:rsidRDefault="00537531" w:rsidP="008863B2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</w:p>
    <w:p w14:paraId="6D83D495" w14:textId="77777777" w:rsidR="000959C2" w:rsidRDefault="000959C2" w:rsidP="008863B2">
      <w:pPr>
        <w:jc w:val="both"/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</w:pPr>
    </w:p>
    <w:p w14:paraId="2CC95C1D" w14:textId="77777777" w:rsidR="000959C2" w:rsidRDefault="000959C2" w:rsidP="008863B2">
      <w:pPr>
        <w:jc w:val="both"/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</w:pPr>
    </w:p>
    <w:p w14:paraId="732DAD2B" w14:textId="77777777" w:rsidR="000959C2" w:rsidRDefault="000959C2" w:rsidP="008863B2">
      <w:pPr>
        <w:jc w:val="both"/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</w:pPr>
    </w:p>
    <w:p w14:paraId="5897E574" w14:textId="43DF9396" w:rsidR="008863B2" w:rsidRDefault="00E26E11" w:rsidP="008863B2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E26E11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lastRenderedPageBreak/>
        <w:t>5.</w:t>
      </w: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="008863B2" w:rsidRPr="002051BD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AIS denetimi</w:t>
      </w:r>
      <w:r w:rsidR="008863B2" w:rsidRPr="008863B2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ekranında öğrenci numaranızı girerek “</w:t>
      </w:r>
      <w:r w:rsidR="008863B2" w:rsidRPr="008863B2">
        <w:rPr>
          <w:rFonts w:asciiTheme="majorHAnsi" w:eastAsia="Times New Roman" w:hAnsiTheme="majorHAnsi" w:cstheme="majorHAnsi"/>
          <w:b/>
          <w:color w:val="auto"/>
          <w:sz w:val="28"/>
          <w:szCs w:val="28"/>
        </w:rPr>
        <w:t>Devam</w:t>
      </w:r>
      <w:r w:rsidR="008863B2" w:rsidRPr="008863B2">
        <w:rPr>
          <w:rFonts w:asciiTheme="majorHAnsi" w:eastAsia="Times New Roman" w:hAnsiTheme="majorHAnsi" w:cstheme="majorHAnsi"/>
          <w:color w:val="auto"/>
          <w:sz w:val="28"/>
          <w:szCs w:val="28"/>
        </w:rPr>
        <w:t>” butonuna tıklayarak bilgilerinizin gelmesini bekleyiniz. Bilgileriniz</w:t>
      </w:r>
      <w:r w:rsidR="008863B2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geldikten sonra açılan formda </w:t>
      </w:r>
      <w:r w:rsidR="008863B2" w:rsidRPr="008863B2">
        <w:rPr>
          <w:rFonts w:asciiTheme="majorHAnsi" w:eastAsia="Times New Roman" w:hAnsiTheme="majorHAnsi" w:cstheme="majorHAnsi"/>
          <w:color w:val="auto"/>
          <w:sz w:val="28"/>
          <w:szCs w:val="28"/>
        </w:rPr>
        <w:t>gerekli alanları doldurunuz.</w:t>
      </w:r>
    </w:p>
    <w:p w14:paraId="6826455B" w14:textId="12E5F90E" w:rsidR="008863B2" w:rsidRDefault="000959C2" w:rsidP="000959C2">
      <w:pPr>
        <w:jc w:val="center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>
        <w:rPr>
          <w:rFonts w:asciiTheme="majorHAnsi" w:eastAsia="Times New Roman" w:hAnsiTheme="majorHAnsi" w:cstheme="majorHAnsi"/>
          <w:color w:val="auto"/>
          <w:sz w:val="28"/>
          <w:szCs w:val="28"/>
        </w:rPr>
        <w:pict w14:anchorId="48EBEFAC">
          <v:shape id="_x0000_i1027" type="#_x0000_t75" style="width:453.35pt;height:109.95pt">
            <v:imagedata r:id="rId23" o:title="AIS DENETİMİ"/>
          </v:shape>
        </w:pict>
      </w:r>
    </w:p>
    <w:p w14:paraId="248D2EF5" w14:textId="7333230B" w:rsidR="000B436D" w:rsidRDefault="000B436D" w:rsidP="003E22F4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2051BD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AIS denetimi</w:t>
      </w:r>
      <w:r w:rsidRPr="008863B2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ekranında öğrenci numaranızı</w:t>
      </w: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doğru yazdığınızdan emin olunuz. Bilgileriniz </w:t>
      </w:r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>OBS (Öğrenci Bilgi Sistemi)</w:t>
      </w: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>’den geç gelebilir, bilgileriniz gelene kadar sa</w:t>
      </w:r>
      <w:r w:rsidR="00F2045D">
        <w:rPr>
          <w:rFonts w:asciiTheme="majorHAnsi" w:eastAsia="Times New Roman" w:hAnsiTheme="majorHAnsi" w:cstheme="majorHAnsi"/>
          <w:color w:val="auto"/>
          <w:sz w:val="28"/>
          <w:szCs w:val="28"/>
        </w:rPr>
        <w:t>yfayı kapat</w:t>
      </w:r>
      <w:r w:rsidR="002051BD">
        <w:rPr>
          <w:rFonts w:asciiTheme="majorHAnsi" w:eastAsia="Times New Roman" w:hAnsiTheme="majorHAnsi" w:cstheme="majorHAnsi"/>
          <w:color w:val="auto"/>
          <w:sz w:val="28"/>
          <w:szCs w:val="28"/>
        </w:rPr>
        <w:t>m</w:t>
      </w:r>
      <w:r w:rsidR="00F2045D">
        <w:rPr>
          <w:rFonts w:asciiTheme="majorHAnsi" w:eastAsia="Times New Roman" w:hAnsiTheme="majorHAnsi" w:cstheme="majorHAnsi"/>
          <w:color w:val="auto"/>
          <w:sz w:val="28"/>
          <w:szCs w:val="28"/>
        </w:rPr>
        <w:t>ayınız.</w:t>
      </w: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</w:p>
    <w:p w14:paraId="56C9AD08" w14:textId="578483F4" w:rsidR="003E22F4" w:rsidRDefault="003E22F4" w:rsidP="003E22F4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Eğer e-mail </w:t>
      </w:r>
      <w:r w:rsidRPr="002F1814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eşleşmeme (</w:t>
      </w:r>
      <w:proofErr w:type="spellStart"/>
      <w:r w:rsidRPr="002F1814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mismatch</w:t>
      </w:r>
      <w:proofErr w:type="spellEnd"/>
      <w:r w:rsidRPr="002F1814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) hatası</w:t>
      </w:r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alırsanız, OBS (Öğrenci Bilgi Sistemi) sistemine girip</w:t>
      </w: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1. E-posta kısmındaki mail adresinizi </w:t>
      </w:r>
      <w:proofErr w:type="spellStart"/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>ErasmusPort'da</w:t>
      </w:r>
      <w:proofErr w:type="spellEnd"/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kullandığınız mail adresiyle değiştiriniz. Mail adresinizi küçük harflerle yazınız ve Türkçe karakter kullanmadığınızı kontrol ediniz. Değiştirme işleminden sonra sorun düzelmezse, </w:t>
      </w:r>
      <w:proofErr w:type="spellStart"/>
      <w:r w:rsidR="002F1814" w:rsidRPr="002F1814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OBS</w:t>
      </w:r>
      <w:r w:rsidR="002F1814">
        <w:rPr>
          <w:rFonts w:asciiTheme="majorHAnsi" w:eastAsia="Times New Roman" w:hAnsiTheme="majorHAnsi" w:cstheme="majorHAnsi"/>
          <w:color w:val="auto"/>
          <w:sz w:val="28"/>
          <w:szCs w:val="28"/>
        </w:rPr>
        <w:t>’deki</w:t>
      </w:r>
      <w:proofErr w:type="spellEnd"/>
      <w:r w:rsidR="002F181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="002F1814" w:rsidRPr="002F1814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1.E-Posta</w:t>
      </w:r>
      <w:r w:rsidR="002F181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mail adresinizi </w:t>
      </w:r>
      <w:r w:rsidRPr="002F1814">
        <w:rPr>
          <w:rFonts w:asciiTheme="majorHAnsi" w:eastAsia="Times New Roman" w:hAnsiTheme="majorHAnsi" w:cstheme="majorHAnsi"/>
          <w:color w:val="auto"/>
          <w:sz w:val="28"/>
          <w:szCs w:val="28"/>
          <w:u w:val="single"/>
        </w:rPr>
        <w:t>tamamen siliniz</w:t>
      </w:r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ve </w:t>
      </w:r>
      <w:r w:rsidRPr="002F1814">
        <w:rPr>
          <w:rFonts w:asciiTheme="majorHAnsi" w:eastAsia="Times New Roman" w:hAnsiTheme="majorHAnsi" w:cstheme="majorHAnsi"/>
          <w:color w:val="auto"/>
          <w:sz w:val="28"/>
          <w:szCs w:val="28"/>
          <w:u w:val="single"/>
        </w:rPr>
        <w:t>küçük harfl</w:t>
      </w:r>
      <w:r w:rsidR="002F1814">
        <w:rPr>
          <w:rFonts w:asciiTheme="majorHAnsi" w:eastAsia="Times New Roman" w:hAnsiTheme="majorHAnsi" w:cstheme="majorHAnsi"/>
          <w:color w:val="auto"/>
          <w:sz w:val="28"/>
          <w:szCs w:val="28"/>
          <w:u w:val="single"/>
        </w:rPr>
        <w:t>e</w:t>
      </w:r>
      <w:r w:rsidRPr="002F1814">
        <w:rPr>
          <w:rFonts w:asciiTheme="majorHAnsi" w:eastAsia="Times New Roman" w:hAnsiTheme="majorHAnsi" w:cstheme="majorHAnsi"/>
          <w:color w:val="auto"/>
          <w:sz w:val="28"/>
          <w:szCs w:val="28"/>
          <w:u w:val="single"/>
        </w:rPr>
        <w:t>rle</w:t>
      </w:r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yazıp güncelleyiniz.</w:t>
      </w: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Pr="003E22F4">
        <w:rPr>
          <w:rFonts w:asciiTheme="majorHAnsi" w:eastAsia="Times New Roman" w:hAnsiTheme="majorHAnsi" w:cstheme="majorHAnsi"/>
          <w:color w:val="auto"/>
          <w:sz w:val="28"/>
          <w:szCs w:val="28"/>
        </w:rPr>
        <w:t>Bu işlem için cep telefonu/tablet gibi cihazl</w:t>
      </w:r>
      <w:r w:rsidR="00F244E3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ar yerine </w:t>
      </w:r>
      <w:r w:rsidR="00F244E3" w:rsidRPr="00F244E3">
        <w:rPr>
          <w:rFonts w:asciiTheme="majorHAnsi" w:eastAsia="Times New Roman" w:hAnsiTheme="majorHAnsi" w:cstheme="majorHAnsi"/>
          <w:b/>
          <w:color w:val="auto"/>
          <w:sz w:val="28"/>
          <w:szCs w:val="28"/>
        </w:rPr>
        <w:t>bilgisayar</w:t>
      </w:r>
      <w:r w:rsidR="00F244E3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kullanılmalıdır.</w:t>
      </w:r>
    </w:p>
    <w:p w14:paraId="2909549C" w14:textId="77777777" w:rsidR="00F244E3" w:rsidRDefault="00F244E3" w:rsidP="003E22F4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Cep telefonu veya tablet gibi cihazlarla yapılan başvurularda büyük/küçük harf uyum sorunu yaşanabileceğinden dolayı başvuru işleminizi </w:t>
      </w:r>
      <w:r w:rsidRPr="00F244E3">
        <w:rPr>
          <w:rFonts w:asciiTheme="majorHAnsi" w:eastAsia="Times New Roman" w:hAnsiTheme="majorHAnsi" w:cstheme="majorHAnsi"/>
          <w:b/>
          <w:color w:val="auto"/>
          <w:sz w:val="28"/>
          <w:szCs w:val="28"/>
          <w:highlight w:val="yellow"/>
        </w:rPr>
        <w:t>BİLGİSAYAR</w:t>
      </w: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vasıtasıyla gerçekleştiriniz. </w:t>
      </w:r>
    </w:p>
    <w:p w14:paraId="400F2798" w14:textId="2D7F978E" w:rsidR="00A4624F" w:rsidRPr="000959C2" w:rsidRDefault="00861C53" w:rsidP="003E22F4">
      <w:pPr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861C53">
        <w:rPr>
          <w:rFonts w:asciiTheme="majorHAnsi" w:eastAsia="Times New Roman" w:hAnsiTheme="majorHAnsi" w:cstheme="majorHAnsi"/>
          <w:b/>
          <w:color w:val="auto"/>
          <w:sz w:val="28"/>
          <w:szCs w:val="28"/>
          <w:highlight w:val="red"/>
        </w:rPr>
        <w:t>Önemli Not:</w:t>
      </w:r>
      <w:r>
        <w:rPr>
          <w:rFonts w:asciiTheme="majorHAnsi" w:eastAsia="Times New Roman" w:hAnsiTheme="majorHAnsi" w:cstheme="majorHAnsi"/>
          <w:color w:val="auto"/>
          <w:sz w:val="28"/>
          <w:szCs w:val="28"/>
          <w:highlight w:val="red"/>
        </w:rPr>
        <w:t xml:space="preserve"> </w:t>
      </w:r>
      <w:r w:rsidR="00F244E3" w:rsidRPr="00F244E3">
        <w:rPr>
          <w:rFonts w:asciiTheme="majorHAnsi" w:eastAsia="Times New Roman" w:hAnsiTheme="majorHAnsi" w:cstheme="majorHAnsi"/>
          <w:color w:val="auto"/>
          <w:sz w:val="28"/>
          <w:szCs w:val="28"/>
          <w:highlight w:val="red"/>
        </w:rPr>
        <w:t>Başvuru esnasında eşleşmeme (</w:t>
      </w:r>
      <w:proofErr w:type="spellStart"/>
      <w:r w:rsidR="00F244E3" w:rsidRPr="00F244E3">
        <w:rPr>
          <w:rFonts w:asciiTheme="majorHAnsi" w:eastAsia="Times New Roman" w:hAnsiTheme="majorHAnsi" w:cstheme="majorHAnsi"/>
          <w:color w:val="auto"/>
          <w:sz w:val="28"/>
          <w:szCs w:val="28"/>
          <w:highlight w:val="red"/>
        </w:rPr>
        <w:t>mismatch</w:t>
      </w:r>
      <w:proofErr w:type="spellEnd"/>
      <w:r w:rsidR="00F244E3" w:rsidRPr="00F244E3">
        <w:rPr>
          <w:rFonts w:asciiTheme="majorHAnsi" w:eastAsia="Times New Roman" w:hAnsiTheme="majorHAnsi" w:cstheme="majorHAnsi"/>
          <w:color w:val="auto"/>
          <w:sz w:val="28"/>
          <w:szCs w:val="28"/>
          <w:highlight w:val="red"/>
        </w:rPr>
        <w:t xml:space="preserve">) hatası alındığında, bu kılavuzda belirtilen adımları takip etmek ve başvurusunu tamamlamak </w:t>
      </w:r>
      <w:r w:rsidR="00F244E3" w:rsidRPr="00F244E3">
        <w:rPr>
          <w:rFonts w:asciiTheme="majorHAnsi" w:eastAsia="Times New Roman" w:hAnsiTheme="majorHAnsi" w:cstheme="majorHAnsi"/>
          <w:b/>
          <w:color w:val="auto"/>
          <w:sz w:val="28"/>
          <w:szCs w:val="28"/>
          <w:highlight w:val="red"/>
          <w:u w:val="single"/>
        </w:rPr>
        <w:t>öğrenci sorumluluğundadır</w:t>
      </w:r>
      <w:r w:rsidR="00F244E3" w:rsidRPr="00F244E3">
        <w:rPr>
          <w:rFonts w:asciiTheme="majorHAnsi" w:eastAsia="Times New Roman" w:hAnsiTheme="majorHAnsi" w:cstheme="majorHAnsi"/>
          <w:color w:val="auto"/>
          <w:sz w:val="28"/>
          <w:szCs w:val="28"/>
          <w:highlight w:val="red"/>
        </w:rPr>
        <w:t>.</w:t>
      </w:r>
    </w:p>
    <w:p w14:paraId="206EDAD2" w14:textId="086E1C0C" w:rsidR="00A4624F" w:rsidRDefault="00A4624F" w:rsidP="000959C2">
      <w:pPr>
        <w:jc w:val="center"/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</w:pPr>
      <w:r>
        <w:rPr>
          <w:rFonts w:asciiTheme="majorHAnsi" w:eastAsia="Times New Roman" w:hAnsiTheme="majorHAnsi" w:cstheme="majorHAnsi"/>
          <w:b/>
          <w:noProof/>
          <w:color w:val="D34817" w:themeColor="accent1"/>
          <w:sz w:val="24"/>
          <w:szCs w:val="24"/>
        </w:rPr>
        <w:lastRenderedPageBreak/>
        <w:drawing>
          <wp:inline distT="0" distB="0" distL="0" distR="0" wp14:anchorId="4C6B6F49" wp14:editId="761C1BDC">
            <wp:extent cx="5086606" cy="2962275"/>
            <wp:effectExtent l="19050" t="19050" r="19050" b="9525"/>
            <wp:docPr id="10" name="Resim 1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13" cy="29701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CD73A5" w14:textId="77777777" w:rsidR="00A4624F" w:rsidRDefault="00A4624F" w:rsidP="003E22F4">
      <w:pPr>
        <w:jc w:val="both"/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</w:pPr>
    </w:p>
    <w:p w14:paraId="5EDD07A4" w14:textId="16B2219E" w:rsidR="00F244E3" w:rsidRPr="00A70FF3" w:rsidRDefault="00E26E11" w:rsidP="003E22F4">
      <w:pPr>
        <w:jc w:val="both"/>
        <w:rPr>
          <w:rFonts w:asciiTheme="majorHAnsi" w:eastAsia="Times New Roman" w:hAnsiTheme="majorHAnsi" w:cstheme="majorHAnsi"/>
          <w:b/>
          <w:color w:val="auto"/>
          <w:sz w:val="28"/>
          <w:szCs w:val="28"/>
          <w:u w:val="single"/>
        </w:rPr>
      </w:pPr>
      <w:r w:rsidRPr="00E26E11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6</w:t>
      </w:r>
      <w:r w:rsidR="0076193C" w:rsidRPr="00E26E11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.</w:t>
      </w:r>
      <w:r w:rsidR="0076193C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="008863B2">
        <w:rPr>
          <w:rFonts w:asciiTheme="majorHAnsi" w:eastAsia="Times New Roman" w:hAnsiTheme="majorHAnsi" w:cstheme="majorHAnsi"/>
          <w:color w:val="auto"/>
          <w:sz w:val="28"/>
          <w:szCs w:val="28"/>
        </w:rPr>
        <w:t>Açılan formda gerekli bilgileri doldur</w:t>
      </w:r>
      <w:r w:rsid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un. </w:t>
      </w:r>
      <w:r w:rsidR="003E22F4" w:rsidRPr="00B653E5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Kişisel E-Posta</w:t>
      </w:r>
      <w:r w:rsid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kısmına </w:t>
      </w:r>
      <w:r w:rsidR="003E22F4" w:rsidRPr="00B653E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@ogr.akdeniz.edu.tr </w:t>
      </w:r>
      <w:r w:rsid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uzantılı mail adresinizi yazınız. </w:t>
      </w:r>
      <w:r w:rsidR="003E22F4" w:rsidRPr="00B653E5">
        <w:rPr>
          <w:rFonts w:asciiTheme="majorHAnsi" w:eastAsia="Times New Roman" w:hAnsiTheme="majorHAnsi" w:cstheme="majorHAnsi"/>
          <w:b/>
          <w:bCs/>
          <w:color w:val="auto"/>
          <w:sz w:val="28"/>
          <w:szCs w:val="28"/>
        </w:rPr>
        <w:t>Dil Tercihlerinde</w:t>
      </w:r>
      <w:r w:rsidR="003E22F4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girmek istediğiniz sınavı doğru seçtiğinizden emin olunuz.</w:t>
      </w:r>
      <w:r w:rsidR="008863B2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“</w:t>
      </w:r>
      <w:r w:rsidR="008863B2" w:rsidRPr="00A67636">
        <w:rPr>
          <w:rFonts w:asciiTheme="majorHAnsi" w:eastAsia="Times New Roman" w:hAnsiTheme="majorHAnsi" w:cstheme="majorHAnsi"/>
          <w:b/>
          <w:color w:val="auto"/>
          <w:sz w:val="28"/>
          <w:szCs w:val="28"/>
        </w:rPr>
        <w:t>Başvurumu Kaydet</w:t>
      </w:r>
      <w:r w:rsidR="008863B2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” butonuyla sınav başvurunuzu tamamlayınız. </w:t>
      </w:r>
      <w:r w:rsidR="00F244E3" w:rsidRPr="00A70FF3">
        <w:rPr>
          <w:rFonts w:asciiTheme="majorHAnsi" w:eastAsia="Times New Roman" w:hAnsiTheme="majorHAnsi" w:cstheme="majorHAnsi"/>
          <w:b/>
          <w:color w:val="auto"/>
          <w:sz w:val="28"/>
          <w:szCs w:val="28"/>
        </w:rPr>
        <w:t>“Başvurumu kaydet”</w:t>
      </w:r>
      <w:r w:rsidR="00F244E3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butonuna basılmayan başvurular </w:t>
      </w:r>
      <w:r w:rsidR="00A70FF3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sistem tarafından </w:t>
      </w:r>
      <w:r w:rsidR="00F244E3" w:rsidRPr="00A70FF3">
        <w:rPr>
          <w:rFonts w:asciiTheme="majorHAnsi" w:eastAsia="Times New Roman" w:hAnsiTheme="majorHAnsi" w:cstheme="majorHAnsi"/>
          <w:b/>
          <w:color w:val="auto"/>
          <w:sz w:val="28"/>
          <w:szCs w:val="28"/>
          <w:u w:val="single"/>
        </w:rPr>
        <w:t>tamamlanmamış sayılacak ve değerlendirilmeye alınmayacaktır.</w:t>
      </w:r>
    </w:p>
    <w:p w14:paraId="6E57CC81" w14:textId="607B0754" w:rsidR="003E22F4" w:rsidRDefault="008863B2" w:rsidP="003E22F4">
      <w:pPr>
        <w:jc w:val="both"/>
        <w:rPr>
          <w:rFonts w:asciiTheme="majorHAnsi" w:eastAsia="Times New Roman" w:hAnsiTheme="majorHAnsi" w:cstheme="majorHAnsi"/>
          <w:b/>
          <w:color w:val="auto"/>
          <w:sz w:val="28"/>
          <w:szCs w:val="28"/>
        </w:rPr>
      </w:pPr>
      <w:r w:rsidRPr="006A31D7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>Not:</w:t>
      </w:r>
      <w:r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 </w:t>
      </w:r>
      <w:r w:rsidRPr="006A31D7">
        <w:rPr>
          <w:rFonts w:asciiTheme="majorHAnsi" w:eastAsia="Times New Roman" w:hAnsiTheme="majorHAnsi" w:cstheme="majorHAnsi"/>
          <w:b/>
          <w:color w:val="auto"/>
          <w:sz w:val="28"/>
          <w:szCs w:val="28"/>
        </w:rPr>
        <w:t>Bir öğrenci en fazla 2 yabancı dile başvuru yapabilir.</w:t>
      </w:r>
    </w:p>
    <w:p w14:paraId="71EBEDA8" w14:textId="77777777" w:rsidR="003E22F4" w:rsidRPr="003E22F4" w:rsidRDefault="003E22F4" w:rsidP="003E22F4">
      <w:pPr>
        <w:jc w:val="both"/>
        <w:rPr>
          <w:rFonts w:asciiTheme="majorHAnsi" w:eastAsia="Times New Roman" w:hAnsiTheme="majorHAnsi" w:cstheme="majorHAnsi"/>
          <w:b/>
          <w:color w:val="auto"/>
          <w:sz w:val="28"/>
          <w:szCs w:val="28"/>
        </w:rPr>
      </w:pPr>
    </w:p>
    <w:p w14:paraId="2CE12298" w14:textId="0A111551" w:rsidR="003E5EB1" w:rsidRPr="00595D3E" w:rsidRDefault="003E5EB1" w:rsidP="005F78A3">
      <w:pPr>
        <w:jc w:val="center"/>
        <w:rPr>
          <w:rFonts w:asciiTheme="majorHAnsi" w:eastAsia="Times New Roman" w:hAnsiTheme="majorHAnsi" w:cstheme="majorHAnsi"/>
          <w:b/>
          <w:color w:val="D34817" w:themeColor="accent1"/>
          <w:sz w:val="24"/>
          <w:szCs w:val="24"/>
        </w:rPr>
      </w:pPr>
    </w:p>
    <w:p w14:paraId="5A950063" w14:textId="17CEB650" w:rsidR="004E47B1" w:rsidRPr="004E47B1" w:rsidRDefault="00595D3E" w:rsidP="003941D4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ab/>
      </w:r>
    </w:p>
    <w:sectPr w:rsidR="004E47B1" w:rsidRPr="004E47B1" w:rsidSect="00E26695">
      <w:footerReference w:type="even" r:id="rId25"/>
      <w:footerReference w:type="default" r:id="rId26"/>
      <w:pgSz w:w="11907" w:h="16839" w:code="1"/>
      <w:pgMar w:top="1134" w:right="1418" w:bottom="493" w:left="141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A6925" w14:textId="77777777" w:rsidR="00D74AF6" w:rsidRDefault="00D74AF6">
      <w:pPr>
        <w:spacing w:after="0" w:line="240" w:lineRule="auto"/>
      </w:pPr>
      <w:r>
        <w:separator/>
      </w:r>
    </w:p>
  </w:endnote>
  <w:endnote w:type="continuationSeparator" w:id="0">
    <w:p w14:paraId="057C8B23" w14:textId="77777777" w:rsidR="00D74AF6" w:rsidRDefault="00D74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24F36" w14:textId="77777777" w:rsidR="00E06C8B" w:rsidRDefault="00164FE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3B91522" wp14:editId="0E6C8662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Dikdörtgen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6F60E167" w14:textId="4B634485" w:rsidR="00E06C8B" w:rsidRDefault="00D74AF6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Başlık"/>
                              <w:id w:val="134243206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CC4AF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Erasmus+ Yabancı Dil Sınavı Online Başvuru Rehberi</w:t>
                              </w:r>
                            </w:sdtContent>
                          </w:sdt>
                          <w:r w:rsidR="00164FEF"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arih"/>
                              <w:id w:val="-103620069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2-01T00:00:00Z">
                                <w:dateFormat w:val="d.M.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2660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23B91522" id="Dikdörtgen 22" o:spid="_x0000_s1031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" o:allowincell="f" filled="f" stroked="f">
              <v:textbox style="layout-flow:vertical;mso-layout-flow-alt:bottom-to-top" inset=",,8.64pt,10.8pt">
                <w:txbxContent>
                  <w:p w14:paraId="6F60E167" w14:textId="4B634485" w:rsidR="00E06C8B" w:rsidRDefault="00D74AF6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Başlık"/>
                        <w:id w:val="134243206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CC4AF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Erasmus+ Yabancı Dil Sınavı Online Başvuru Rehberi</w:t>
                        </w:r>
                      </w:sdtContent>
                    </w:sdt>
                    <w:r w:rsidR="00164FEF">
                      <w:rPr>
                        <w:rFonts w:asciiTheme="majorHAnsi" w:eastAsiaTheme="majorEastAsia" w:hAnsiTheme="majorHAnsi" w:cstheme="majorBidi"/>
                        <w:sz w:val="20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arih"/>
                        <w:id w:val="-1036200693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7-02-01T00:00:00Z">
                          <w:dateFormat w:val="d.M.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C2660B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46C0696" wp14:editId="6F45900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Otomatik Şeki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FCA3CB2" id="Otomatik Şekil 24" o:spid="_x0000_s1026" style="position:absolute;margin-left:0;margin-top:0;width:561.15pt;height:742.85pt;z-index:2516654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AB3D108" wp14:editId="131B2191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0" b="0"/>
              <wp:wrapNone/>
              <wp:docPr id="34" name="Oval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0070C0"/>
                      </a:solidFill>
                      <a:extLs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5B8FA95" w14:textId="77777777" w:rsidR="00E06C8B" w:rsidRDefault="00164FEF">
                          <w:pPr>
                            <w:pStyle w:val="AralkYok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717478" w:rsidRPr="00717478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AB3D108" id="Oval 21" o:spid="_x0000_s1032" style="position:absolute;margin-left:0;margin-top:0;width:41pt;height:4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" o:allowincell="f" fillcolor="#0070c0" stroked="f">
              <v:textbox inset="0,0,0,0">
                <w:txbxContent>
                  <w:p w14:paraId="05B8FA95" w14:textId="77777777" w:rsidR="00E06C8B" w:rsidRDefault="00164FEF">
                    <w:pPr>
                      <w:pStyle w:val="AralkYok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717478" w:rsidRPr="00717478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4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34F98" w14:textId="77777777" w:rsidR="00E06C8B" w:rsidRDefault="00164FEF">
    <w:pPr>
      <w:rPr>
        <w:sz w:val="2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0873804" wp14:editId="0E7CE7EB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Dikdörtgen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06ACD53" w14:textId="24839D16" w:rsidR="00E06C8B" w:rsidRDefault="00D74AF6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Başlık"/>
                              <w:id w:val="1694414449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CC4AF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Erasmus+ Yabancı Dil Sınavı Online Başvuru Rehberi</w:t>
                              </w:r>
                            </w:sdtContent>
                          </w:sdt>
                          <w:r w:rsidR="00164FEF"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arih"/>
                              <w:id w:val="1849210688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2-01T00:00:00Z">
                                <w:dateFormat w:val="d.M.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2660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70873804" id="Dikdörtgen 24" o:spid="_x0000_s1033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" o:allowincell="f" filled="f" stroked="f">
              <v:textbox style="layout-flow:vertical;mso-layout-flow-alt:bottom-to-top" inset=",,8.64pt,10.8pt">
                <w:txbxContent>
                  <w:p w14:paraId="406ACD53" w14:textId="24839D16" w:rsidR="00E06C8B" w:rsidRDefault="00D74AF6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Başlık"/>
                        <w:id w:val="169441444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CC4AF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Erasmus+ Yabancı Dil Sınavı Online Başvuru Rehberi</w:t>
                        </w:r>
                      </w:sdtContent>
                    </w:sdt>
                    <w:r w:rsidR="00164FEF">
                      <w:rPr>
                        <w:rFonts w:asciiTheme="majorHAnsi" w:eastAsiaTheme="majorEastAsia" w:hAnsiTheme="majorHAnsi" w:cstheme="majorBidi"/>
                        <w:sz w:val="20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arih"/>
                        <w:id w:val="1849210688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7-02-01T00:00:00Z">
                          <w:dateFormat w:val="d.M.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C2660B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8D9DC97" wp14:editId="08F06BD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Otomatik Şekil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83D2E05" id="Otomatik Şekil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66E36A" wp14:editId="42EB114D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0" t="0" r="12700" b="12700"/>
              <wp:wrapNone/>
              <wp:docPr id="37" name="Ov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12783273" w14:textId="77777777" w:rsidR="00E06C8B" w:rsidRDefault="00164FEF">
                          <w:pPr>
                            <w:pStyle w:val="AralkYok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717478" w:rsidRPr="00717478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5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A66E36A" id="Oval 18" o:spid="_x0000_s1034" style="position:absolute;margin-left:-10.2pt;margin-top:0;width:41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" o:allowincell="f" fillcolor="#0070c0">
              <v:textbox inset="0,0,0,0">
                <w:txbxContent>
                  <w:p w14:paraId="12783273" w14:textId="77777777" w:rsidR="00E06C8B" w:rsidRDefault="00164FEF">
                    <w:pPr>
                      <w:pStyle w:val="AralkYok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717478" w:rsidRPr="00717478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5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23E180F1" w14:textId="77777777" w:rsidR="00E06C8B" w:rsidRDefault="00E06C8B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5ED2" w14:textId="77777777" w:rsidR="00D74AF6" w:rsidRDefault="00D74AF6">
      <w:pPr>
        <w:spacing w:after="0" w:line="240" w:lineRule="auto"/>
      </w:pPr>
      <w:r>
        <w:separator/>
      </w:r>
    </w:p>
  </w:footnote>
  <w:footnote w:type="continuationSeparator" w:id="0">
    <w:p w14:paraId="5DDDFC40" w14:textId="77777777" w:rsidR="00D74AF6" w:rsidRDefault="00D74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steMaddemi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eMaddemi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steMaddemi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eMaddemi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ListeMaddemi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 w15:restartNumberingAfterBreak="0">
    <w:nsid w:val="23E6618F"/>
    <w:multiLevelType w:val="hybridMultilevel"/>
    <w:tmpl w:val="DC2CFD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C152F"/>
    <w:multiLevelType w:val="hybridMultilevel"/>
    <w:tmpl w:val="73A2A276"/>
    <w:lvl w:ilvl="0" w:tplc="FB0EFF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33347"/>
    <w:multiLevelType w:val="hybridMultilevel"/>
    <w:tmpl w:val="37005D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E429D"/>
    <w:multiLevelType w:val="hybridMultilevel"/>
    <w:tmpl w:val="DDD275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C0426"/>
    <w:multiLevelType w:val="hybridMultilevel"/>
    <w:tmpl w:val="9D1A87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6"/>
  </w:num>
  <w:num w:numId="12">
    <w:abstractNumId w:val="9"/>
  </w:num>
  <w:num w:numId="13">
    <w:abstractNumId w:val="8"/>
  </w:num>
  <w:num w:numId="14">
    <w:abstractNumId w:val="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09"/>
  <w:hyphenationZone w:val="4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660B"/>
    <w:rsid w:val="0000001A"/>
    <w:rsid w:val="00023004"/>
    <w:rsid w:val="000407C6"/>
    <w:rsid w:val="000607A9"/>
    <w:rsid w:val="000738A4"/>
    <w:rsid w:val="000877FC"/>
    <w:rsid w:val="000959C2"/>
    <w:rsid w:val="000B436D"/>
    <w:rsid w:val="000F5383"/>
    <w:rsid w:val="000F7516"/>
    <w:rsid w:val="00115545"/>
    <w:rsid w:val="00162273"/>
    <w:rsid w:val="00164FEF"/>
    <w:rsid w:val="001A12F1"/>
    <w:rsid w:val="001B0500"/>
    <w:rsid w:val="001B4D2D"/>
    <w:rsid w:val="002051BD"/>
    <w:rsid w:val="00221CF9"/>
    <w:rsid w:val="0024716C"/>
    <w:rsid w:val="002F1814"/>
    <w:rsid w:val="002F74C3"/>
    <w:rsid w:val="00302E0B"/>
    <w:rsid w:val="00327D7E"/>
    <w:rsid w:val="003941D4"/>
    <w:rsid w:val="003A6370"/>
    <w:rsid w:val="003B5B0F"/>
    <w:rsid w:val="003B6E5F"/>
    <w:rsid w:val="003C79E9"/>
    <w:rsid w:val="003D1063"/>
    <w:rsid w:val="003E22F4"/>
    <w:rsid w:val="003E5162"/>
    <w:rsid w:val="003E5222"/>
    <w:rsid w:val="003E5EB1"/>
    <w:rsid w:val="00407915"/>
    <w:rsid w:val="00433447"/>
    <w:rsid w:val="004B63BD"/>
    <w:rsid w:val="004B6876"/>
    <w:rsid w:val="004C6BC7"/>
    <w:rsid w:val="004E0E1B"/>
    <w:rsid w:val="004E3FB5"/>
    <w:rsid w:val="004E47B1"/>
    <w:rsid w:val="00532057"/>
    <w:rsid w:val="00537531"/>
    <w:rsid w:val="005435CA"/>
    <w:rsid w:val="00595D3E"/>
    <w:rsid w:val="005964E4"/>
    <w:rsid w:val="005B03CD"/>
    <w:rsid w:val="005B697C"/>
    <w:rsid w:val="005D7D4F"/>
    <w:rsid w:val="005E4DB4"/>
    <w:rsid w:val="005F52E7"/>
    <w:rsid w:val="005F78A3"/>
    <w:rsid w:val="006376B0"/>
    <w:rsid w:val="00650C21"/>
    <w:rsid w:val="00653226"/>
    <w:rsid w:val="00683AD5"/>
    <w:rsid w:val="00685EBA"/>
    <w:rsid w:val="006A31D7"/>
    <w:rsid w:val="00717478"/>
    <w:rsid w:val="00725EAF"/>
    <w:rsid w:val="0076193C"/>
    <w:rsid w:val="007C7401"/>
    <w:rsid w:val="007E50A7"/>
    <w:rsid w:val="00824DFD"/>
    <w:rsid w:val="00861C53"/>
    <w:rsid w:val="008863B2"/>
    <w:rsid w:val="0089251F"/>
    <w:rsid w:val="008A2FE7"/>
    <w:rsid w:val="0092788C"/>
    <w:rsid w:val="0096737C"/>
    <w:rsid w:val="009A6C23"/>
    <w:rsid w:val="009B55F6"/>
    <w:rsid w:val="009D31D3"/>
    <w:rsid w:val="009F0C98"/>
    <w:rsid w:val="009F4C77"/>
    <w:rsid w:val="00A14A73"/>
    <w:rsid w:val="00A2778F"/>
    <w:rsid w:val="00A36553"/>
    <w:rsid w:val="00A4624F"/>
    <w:rsid w:val="00A67636"/>
    <w:rsid w:val="00A70FF3"/>
    <w:rsid w:val="00A84CB5"/>
    <w:rsid w:val="00A87649"/>
    <w:rsid w:val="00A879BB"/>
    <w:rsid w:val="00A93D4B"/>
    <w:rsid w:val="00AA02E9"/>
    <w:rsid w:val="00AD6995"/>
    <w:rsid w:val="00B653E5"/>
    <w:rsid w:val="00B6569E"/>
    <w:rsid w:val="00B82DFD"/>
    <w:rsid w:val="00B84592"/>
    <w:rsid w:val="00BB2BBF"/>
    <w:rsid w:val="00BC7897"/>
    <w:rsid w:val="00C0685A"/>
    <w:rsid w:val="00C224D7"/>
    <w:rsid w:val="00C2660B"/>
    <w:rsid w:val="00C52179"/>
    <w:rsid w:val="00C634CC"/>
    <w:rsid w:val="00C93F8A"/>
    <w:rsid w:val="00C94520"/>
    <w:rsid w:val="00CC3C99"/>
    <w:rsid w:val="00CC4AF8"/>
    <w:rsid w:val="00CD542E"/>
    <w:rsid w:val="00D10716"/>
    <w:rsid w:val="00D21560"/>
    <w:rsid w:val="00D314FC"/>
    <w:rsid w:val="00D6023C"/>
    <w:rsid w:val="00D6476D"/>
    <w:rsid w:val="00D74AF6"/>
    <w:rsid w:val="00DB1129"/>
    <w:rsid w:val="00DD2AAD"/>
    <w:rsid w:val="00E06C8B"/>
    <w:rsid w:val="00E26695"/>
    <w:rsid w:val="00E26E11"/>
    <w:rsid w:val="00E67471"/>
    <w:rsid w:val="00E70DE6"/>
    <w:rsid w:val="00E72BCD"/>
    <w:rsid w:val="00E77C0E"/>
    <w:rsid w:val="00E95783"/>
    <w:rsid w:val="00F2045D"/>
    <w:rsid w:val="00F244E3"/>
    <w:rsid w:val="00F41A62"/>
    <w:rsid w:val="00F604A4"/>
    <w:rsid w:val="00F66034"/>
    <w:rsid w:val="00F8280C"/>
    <w:rsid w:val="00FA6BC2"/>
    <w:rsid w:val="00FC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C8882"/>
  <w15:docId w15:val="{2AB9F217-F1BB-4E0A-B66F-87CD5D4CF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Balk1">
    <w:name w:val="heading 1"/>
    <w:basedOn w:val="Normal"/>
    <w:next w:val="Normal"/>
    <w:link w:val="Balk1Ch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hAnsiTheme="majorHAnsi" w:cs="Times New Roman"/>
      <w:b/>
      <w:color w:val="9D3511" w:themeColor="accent1" w:themeShade="BF"/>
      <w:spacing w:val="2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hAnsiTheme="majorHAnsi" w:cs="Times New Roman"/>
      <w:b/>
      <w:color w:val="9D3511" w:themeColor="accent1" w:themeShade="BF"/>
      <w:spacing w:val="20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paragraph" w:styleId="KonuBal">
    <w:name w:val="Title"/>
    <w:basedOn w:val="Normal"/>
    <w:link w:val="KonuBalChar"/>
    <w:uiPriority w:val="10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Altyaz">
    <w:name w:val="Subtitle"/>
    <w:basedOn w:val="Normal"/>
    <w:link w:val="AltyazChar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Pr>
      <w:rFonts w:asciiTheme="majorHAnsi" w:hAnsiTheme="majorHAnsi" w:cstheme="minorBidi"/>
      <w:sz w:val="28"/>
      <w:szCs w:val="28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Pr>
      <w:rFonts w:cs="Times New Roman"/>
      <w:color w:val="000000" w:themeColor="text1"/>
      <w:szCs w:val="20"/>
    </w:rPr>
  </w:style>
  <w:style w:type="paragraph" w:styleId="ResimYazs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ekMetni">
    <w:name w:val="Block Text"/>
    <w:aliases w:val="Alıntı Bloğu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KitapBal">
    <w:name w:val="Book Title"/>
    <w:basedOn w:val="VarsaylanParagrafYazTipi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Vurgu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Pr>
      <w:rFonts w:cs="Times New Roman"/>
      <w:color w:val="000000" w:themeColor="text1"/>
      <w:szCs w:val="20"/>
    </w:rPr>
  </w:style>
  <w:style w:type="character" w:customStyle="1" w:styleId="Balk4Char">
    <w:name w:val="Başlık 4 Char"/>
    <w:basedOn w:val="VarsaylanParagrafYazTipi"/>
    <w:link w:val="Balk4"/>
    <w:uiPriority w:val="9"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Balk5Char">
    <w:name w:val="Başlık 5 Char"/>
    <w:basedOn w:val="VarsaylanParagrafYazTipi"/>
    <w:link w:val="Balk5"/>
    <w:uiPriority w:val="9"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rPr>
      <w:rFonts w:asciiTheme="majorHAnsi" w:hAnsiTheme="majorHAnsi" w:cs="Times New Roman"/>
      <w:color w:val="524733" w:themeColor="accent3" w:themeShade="80"/>
      <w:spacing w:val="10"/>
      <w:sz w:val="24"/>
      <w:szCs w:val="24"/>
    </w:rPr>
  </w:style>
  <w:style w:type="character" w:customStyle="1" w:styleId="Balk7Char">
    <w:name w:val="Başlık 7 Char"/>
    <w:basedOn w:val="VarsaylanParagrafYazTipi"/>
    <w:link w:val="Balk7"/>
    <w:uiPriority w:val="9"/>
    <w:rPr>
      <w:rFonts w:asciiTheme="majorHAnsi" w:hAnsiTheme="majorHAnsi" w:cs="Times New Roman"/>
      <w:i/>
      <w:color w:val="524733" w:themeColor="accent3" w:themeShade="80"/>
      <w:spacing w:val="10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GlVurgulama">
    <w:name w:val="Intense Emphasis"/>
    <w:basedOn w:val="VarsaylanParagrafYazTipi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GlAlnt">
    <w:name w:val="Intense Quote"/>
    <w:basedOn w:val="Normal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GlBavuru">
    <w:name w:val="Intense Reference"/>
    <w:basedOn w:val="VarsaylanParagrafYazTipi"/>
    <w:uiPriority w:val="32"/>
    <w:qFormat/>
    <w:rPr>
      <w:rFonts w:cs="Times New Roman"/>
      <w:b/>
      <w:color w:val="D34817" w:themeColor="accent1"/>
      <w:sz w:val="22"/>
      <w:szCs w:val="22"/>
      <w:u w:val="single"/>
    </w:rPr>
  </w:style>
  <w:style w:type="paragraph" w:styleId="ListeMaddemi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eMaddemi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eMaddemi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eMaddemi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eMaddemi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AralkYok">
    <w:name w:val="No Spacing"/>
    <w:basedOn w:val="Normal"/>
    <w:uiPriority w:val="1"/>
    <w:qFormat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Alnt">
    <w:name w:val="Quote"/>
    <w:basedOn w:val="Normal"/>
    <w:link w:val="AlntChar"/>
    <w:uiPriority w:val="29"/>
    <w:qFormat/>
    <w:rPr>
      <w:i/>
      <w:color w:val="808080" w:themeColor="background1" w:themeShade="80"/>
      <w:sz w:val="24"/>
    </w:rPr>
  </w:style>
  <w:style w:type="character" w:customStyle="1" w:styleId="AlntChar">
    <w:name w:val="Alıntı Char"/>
    <w:basedOn w:val="VarsaylanParagrafYazTipi"/>
    <w:link w:val="Alnt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Gl">
    <w:name w:val="Strong"/>
    <w:uiPriority w:val="22"/>
    <w:qFormat/>
    <w:rPr>
      <w:rFonts w:asciiTheme="minorHAnsi" w:hAnsiTheme="minorHAnsi"/>
      <w:b/>
      <w:color w:val="9B2D1F" w:themeColor="accent2"/>
    </w:rPr>
  </w:style>
  <w:style w:type="character" w:styleId="HafifVurgulama">
    <w:name w:val="Subtle Emphasis"/>
    <w:basedOn w:val="VarsaylanParagrafYazTipi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HafifBavuru">
    <w:name w:val="Subtle Reference"/>
    <w:basedOn w:val="VarsaylanParagrafYazTipi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TabloKlavuzu">
    <w:name w:val="Table Grid"/>
    <w:basedOn w:val="NormalTablo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T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Kpr">
    <w:name w:val="Hyperlink"/>
    <w:basedOn w:val="VarsaylanParagrafYazTipi"/>
    <w:uiPriority w:val="99"/>
    <w:unhideWhenUsed/>
    <w:rsid w:val="00595D3E"/>
    <w:rPr>
      <w:color w:val="CC9900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92788C"/>
    <w:rPr>
      <w:color w:val="96A9A9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4E47B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41D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67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hyperlink" Target="https://obs.akdeniz.edu.tr/oibs/ogrenci/login.aspx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pp.erasmus.akdeniz.edu.tr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350;ablonlar\Rapor%20(Hisse%20Senedi%20temas&#305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Times New Roman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Arial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21FA23-493C-4879-85DD-73F73B486B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F492E86B-775E-49F6-84F1-DE7CB65763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 (Hisse Senedi teması)</Template>
  <TotalTime>363</TotalTime>
  <Pages>6</Pages>
  <Words>520</Words>
  <Characters>2964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Değişim Programları Yabancı Dil Sınavı Online Başvuru Rehberi</vt:lpstr>
      <vt:lpstr>Uluslararası Değişim Programları                                                               Yabancı Dil Sınavı Online Başvuru Süreci</vt:lpstr>
    </vt:vector>
  </TitlesOfParts>
  <Company>Akdeniz Üniversitesi                                                                                              Uluslararası İlişkiler ofisi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Erasmus+ Yabancı Dil Sınavı Online Başvuru Rehberi</dc:title>
  <dc:subject>https://app.erasmus.akdeniz.edu.tr</dc:subject>
  <dc:creator>Admin</dc:creator>
  <cp:lastModifiedBy>ATAHAN TAŞYÜREK</cp:lastModifiedBy>
  <cp:revision>65</cp:revision>
  <cp:lastPrinted>2019-01-16T10:28:00Z</cp:lastPrinted>
  <dcterms:created xsi:type="dcterms:W3CDTF">2018-07-18T08:33:00Z</dcterms:created>
  <dcterms:modified xsi:type="dcterms:W3CDTF">2022-01-18T13:30:00Z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