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9F9FC" w:themeColor="accent3" w:themeTint="33"/>
  <w:body>
    <w:tbl>
      <w:tblPr>
        <w:tblStyle w:val="TabloDzeni"/>
        <w:tblW w:w="15451" w:type="dxa"/>
        <w:jc w:val="center"/>
        <w:tblLayout w:type="fixed"/>
        <w:tblLook w:val="04A0" w:firstRow="1" w:lastRow="0" w:firstColumn="1" w:lastColumn="0" w:noHBand="0" w:noVBand="1"/>
        <w:tblDescription w:val="Broşür düzen tablosu"/>
      </w:tblPr>
      <w:tblGrid>
        <w:gridCol w:w="4565"/>
        <w:gridCol w:w="5285"/>
        <w:gridCol w:w="5601"/>
      </w:tblGrid>
      <w:tr w:rsidR="00307EC9" w:rsidRPr="005E47B6" w14:paraId="16C8A9EA" w14:textId="77777777" w:rsidTr="00D805DE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58C6B795" w14:textId="029BA8D5" w:rsidR="00307EC9" w:rsidRPr="005E47B6" w:rsidRDefault="0086530E">
            <w:pPr>
              <w:rPr>
                <w:rFonts w:ascii="Times New Roman" w:hAnsi="Times New Roman" w:cs="Times New Roman"/>
              </w:rPr>
            </w:pPr>
            <w:r w:rsidRPr="005E47B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1FDBF91" wp14:editId="39BD4AC8">
                  <wp:extent cx="832339" cy="832339"/>
                  <wp:effectExtent l="0" t="0" r="6350" b="6350"/>
                  <wp:docPr id="3" name="Resim 3" descr="Akademik Birim Logoları - Basın ve Halkla İlişkiler Şub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kademik Birim Logoları - Basın ve Halkla İlişkiler Şub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35" cy="8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2056" w:rsidRPr="005E47B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8A8A3A2" wp14:editId="2DEABA0B">
                  <wp:extent cx="904775" cy="868903"/>
                  <wp:effectExtent l="0" t="0" r="0" b="7620"/>
                  <wp:docPr id="148197532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63" cy="8878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F2DDE3B" w14:textId="09587342" w:rsidR="005E47B6" w:rsidRPr="00552F14" w:rsidRDefault="005E47B6" w:rsidP="002930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</w:rPr>
            </w:pPr>
            <w:r w:rsidRPr="00552F14">
              <w:rPr>
                <w:rFonts w:ascii="Times New Roman" w:hAnsi="Times New Roman" w:cs="Times New Roman"/>
                <w:b/>
                <w:i/>
                <w:color w:val="002060"/>
                <w:sz w:val="24"/>
              </w:rPr>
              <w:t>PROJENİN AMAÇLARI:</w:t>
            </w:r>
          </w:p>
          <w:p w14:paraId="1DB3868E" w14:textId="77777777" w:rsidR="005E47B6" w:rsidRPr="002930D0" w:rsidRDefault="005E47B6" w:rsidP="005E47B6">
            <w:pPr>
              <w:ind w:left="720"/>
              <w:jc w:val="both"/>
              <w:rPr>
                <w:rFonts w:ascii="Times New Roman" w:hAnsi="Times New Roman" w:cs="Times New Roman"/>
                <w:b/>
                <w:color w:val="0075A2" w:themeColor="accent2" w:themeShade="BF"/>
              </w:rPr>
            </w:pPr>
          </w:p>
          <w:p w14:paraId="0B3DB8A6" w14:textId="1F00DCDD" w:rsidR="005E47B6" w:rsidRPr="002930D0" w:rsidRDefault="005E47B6" w:rsidP="005E47B6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Tercih ve seçim şansı olmayan </w:t>
            </w:r>
            <w:proofErr w:type="spellStart"/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patili</w:t>
            </w:r>
            <w:proofErr w:type="spellEnd"/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dostlarımıza duyarlılık geliştirmek</w:t>
            </w:r>
          </w:p>
          <w:p w14:paraId="59E18195" w14:textId="6D924228" w:rsidR="005E47B6" w:rsidRPr="002930D0" w:rsidRDefault="00A0681E" w:rsidP="005E47B6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İlçe</w:t>
            </w:r>
            <w:r w:rsidR="005E47B6"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mahallelerinde sokak hayvanları için bakım alanları oluşturmak</w:t>
            </w:r>
          </w:p>
          <w:p w14:paraId="3B3523B2" w14:textId="77777777" w:rsidR="005E47B6" w:rsidRPr="002930D0" w:rsidRDefault="005E47B6" w:rsidP="005E47B6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Kumluca ilçesinde, sokak hayvanları için yardımlaşma-dayanışma zinciri oluşturmak.</w:t>
            </w:r>
          </w:p>
          <w:p w14:paraId="00A73318" w14:textId="204D1A25" w:rsidR="005E47B6" w:rsidRPr="002930D0" w:rsidRDefault="002930D0" w:rsidP="005E47B6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Sokak</w:t>
            </w:r>
            <w:r w:rsidR="005E47B6" w:rsidRPr="002930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hayvanlarının yaşamlarını kolaylaştırmak ve yaşam kalitelerinin yükselmesine katkıda bulunmak…</w:t>
            </w:r>
          </w:p>
          <w:p w14:paraId="5F94B155" w14:textId="0D47656F" w:rsidR="00307EC9" w:rsidRPr="005E47B6" w:rsidRDefault="00307EC9" w:rsidP="00A0681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ListeTablo3-Vurgu4"/>
              <w:tblpPr w:leftFromText="141" w:rightFromText="141" w:horzAnchor="margin" w:tblpX="-1281" w:tblpY="532"/>
              <w:tblW w:w="5782" w:type="dxa"/>
              <w:tblLayout w:type="fixed"/>
              <w:tblLook w:val="04A0" w:firstRow="1" w:lastRow="0" w:firstColumn="1" w:lastColumn="0" w:noHBand="0" w:noVBand="1"/>
              <w:tblDescription w:val="Düzen tablosu"/>
            </w:tblPr>
            <w:tblGrid>
              <w:gridCol w:w="5782"/>
            </w:tblGrid>
            <w:tr w:rsidR="00B61895" w:rsidRPr="005E47B6" w14:paraId="3ABE485A" w14:textId="77777777" w:rsidTr="000A575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8941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5000" w:type="pct"/>
                </w:tcPr>
                <w:p w14:paraId="14B4D2AB" w14:textId="290F54A6" w:rsidR="00F601ED" w:rsidRPr="000A5753" w:rsidRDefault="00830BEE" w:rsidP="00B61895">
                  <w:pPr>
                    <w:pStyle w:val="Balk1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tr-TR"/>
                    </w:rPr>
                  </w:pPr>
                  <w:r w:rsidRPr="000A5753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tr-TR"/>
                    </w:rPr>
                    <w:lastRenderedPageBreak/>
                    <w:t>AKDENİZ ÜNİVERSİTESİ</w:t>
                  </w:r>
                </w:p>
                <w:p w14:paraId="44BCB771" w14:textId="6A6AB890" w:rsidR="00F601ED" w:rsidRPr="000A5753" w:rsidRDefault="00830BEE" w:rsidP="00B61895">
                  <w:pPr>
                    <w:pStyle w:val="Balk1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tr-TR"/>
                    </w:rPr>
                  </w:pPr>
                  <w:r w:rsidRPr="000A5753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tr-TR"/>
                    </w:rPr>
                    <w:t>KUMLUCA SAĞLIK BİLİMLERİ FAKÜLTESİ TOPLUMSAL DUYARLILIK PROJELERİ</w:t>
                  </w:r>
                </w:p>
                <w:p w14:paraId="10CA0289" w14:textId="77777777" w:rsidR="00F601ED" w:rsidRPr="000A5753" w:rsidRDefault="00F601ED" w:rsidP="0086530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color w:val="002060"/>
                      <w:sz w:val="36"/>
                      <w:szCs w:val="36"/>
                      <w:lang w:eastAsia="tr-TR"/>
                    </w:rPr>
                  </w:pPr>
                </w:p>
                <w:p w14:paraId="551E61B9" w14:textId="587BEA66" w:rsidR="00F601ED" w:rsidRPr="000A5753" w:rsidRDefault="00F601ED" w:rsidP="0086530E">
                  <w:pPr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</w:pPr>
                  <w:r w:rsidRPr="000A5753">
                    <w:rPr>
                      <w:rFonts w:ascii="Times New Roman" w:eastAsiaTheme="majorEastAsia" w:hAnsi="Times New Roman" w:cs="Times New Roman"/>
                      <w:i/>
                      <w:color w:val="7030A0"/>
                      <w:sz w:val="28"/>
                      <w:szCs w:val="28"/>
                    </w:rPr>
                    <w:t xml:space="preserve">PROJENİN </w:t>
                  </w:r>
                  <w:r w:rsidR="004315ED" w:rsidRPr="000A5753">
                    <w:rPr>
                      <w:rFonts w:ascii="Times New Roman" w:eastAsiaTheme="majorEastAsia" w:hAnsi="Times New Roman" w:cs="Times New Roman"/>
                      <w:i/>
                      <w:color w:val="7030A0"/>
                      <w:sz w:val="28"/>
                      <w:szCs w:val="28"/>
                    </w:rPr>
                    <w:t>ADI: Pati</w:t>
                  </w:r>
                  <w:r w:rsidR="004315ED" w:rsidRPr="000A5753"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  <w:t xml:space="preserve"> Dostu Hemşireler ve Çocuk Gelişimciler</w:t>
                  </w:r>
                </w:p>
                <w:p w14:paraId="546C3380" w14:textId="7D903C8C" w:rsidR="00F601ED" w:rsidRPr="000A5753" w:rsidRDefault="004315ED" w:rsidP="0086530E">
                  <w:pPr>
                    <w:ind w:left="644"/>
                    <w:rPr>
                      <w:rFonts w:ascii="Times New Roman" w:eastAsiaTheme="majorEastAsia" w:hAnsi="Times New Roman" w:cs="Times New Roman"/>
                      <w:b w:val="0"/>
                      <w:bCs w:val="0"/>
                      <w:i/>
                      <w:color w:val="7030A0"/>
                      <w:sz w:val="32"/>
                      <w:szCs w:val="32"/>
                    </w:rPr>
                  </w:pPr>
                  <w:r w:rsidRPr="000A5753">
                    <w:rPr>
                      <w:rFonts w:ascii="Times New Roman" w:hAnsi="Times New Roman" w:cs="Times New Roman"/>
                      <w:i/>
                      <w:color w:val="7030A0"/>
                      <w:sz w:val="32"/>
                      <w:szCs w:val="32"/>
                    </w:rPr>
                    <w:t xml:space="preserve"> </w:t>
                  </w:r>
                </w:p>
                <w:p w14:paraId="18A3938B" w14:textId="6D723E2E" w:rsidR="00307EC9" w:rsidRPr="000A5753" w:rsidRDefault="00F601ED" w:rsidP="00F601ED">
                  <w:pPr>
                    <w:pStyle w:val="Balk2"/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0A5753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szCs w:val="32"/>
                    </w:rPr>
                    <w:t>Slogan: BAKIM HER CANLI İÇİN</w:t>
                  </w:r>
                </w:p>
                <w:p w14:paraId="5E07B9A1" w14:textId="53E3F996" w:rsidR="00307EC9" w:rsidRDefault="004315ED" w:rsidP="005E47B6">
                  <w:pPr>
                    <w:rPr>
                      <w:rFonts w:ascii="Times New Roman" w:hAnsi="Times New Roman" w:cs="Times New Roman"/>
                      <w:color w:val="08674D" w:themeColor="accent4" w:themeShade="80"/>
                    </w:rPr>
                  </w:pPr>
                  <w:r w:rsidRPr="005E47B6">
                    <w:rPr>
                      <w:rFonts w:ascii="Times New Roman" w:hAnsi="Times New Roman" w:cs="Times New Roman"/>
                      <w:color w:val="08674D" w:themeColor="accent4" w:themeShade="80"/>
                      <w:lang w:bidi="tr-TR"/>
                    </w:rPr>
                    <w:br/>
                  </w:r>
                  <w:r w:rsidR="00307EC9" w:rsidRPr="005E47B6">
                    <w:rPr>
                      <w:rFonts w:ascii="Times New Roman" w:hAnsi="Times New Roman" w:cs="Times New Roman"/>
                      <w:color w:val="08674D" w:themeColor="accent4" w:themeShade="80"/>
                      <w:lang w:bidi="tr-TR"/>
                    </w:rPr>
                    <w:t xml:space="preserve"> </w:t>
                  </w:r>
                  <w:r w:rsidR="005E47B6">
                    <w:rPr>
                      <w:rFonts w:ascii="Times New Roman" w:hAnsi="Times New Roman" w:cs="Times New Roman"/>
                      <w:color w:val="08674D" w:themeColor="accent4" w:themeShade="80"/>
                    </w:rPr>
                    <w:t xml:space="preserve">   </w:t>
                  </w:r>
                  <w:r w:rsidR="000A5753" w:rsidRPr="000A5753">
                    <w:rPr>
                      <w:rFonts w:ascii="Times New Roman" w:hAnsi="Times New Roman" w:cs="Times New Roman"/>
                      <w:noProof/>
                      <w:color w:val="08674D" w:themeColor="accent4" w:themeShade="80"/>
                      <w:lang w:eastAsia="tr-TR"/>
                    </w:rPr>
                    <w:drawing>
                      <wp:inline distT="0" distB="0" distL="0" distR="0" wp14:anchorId="1129F5AC" wp14:editId="73081F3C">
                        <wp:extent cx="1083768" cy="1078030"/>
                        <wp:effectExtent l="0" t="0" r="2540" b="8255"/>
                        <wp:docPr id="1" name="Resim 1" descr="C:\Users\ASUS\Desktop\pati dostu resimler\WhatsApp Image 2025-04-16 at 22.29.5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Desktop\pati dostu resimler\WhatsApp Image 2025-04-16 at 22.29.5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108407" cy="1102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A5753" w:rsidRPr="000A5753">
                    <w:rPr>
                      <w:rFonts w:ascii="Times New Roman" w:hAnsi="Times New Roman" w:cs="Times New Roman"/>
                      <w:noProof/>
                      <w:color w:val="08674D" w:themeColor="accent4" w:themeShade="80"/>
                      <w:lang w:eastAsia="tr-TR"/>
                    </w:rPr>
                    <w:drawing>
                      <wp:inline distT="0" distB="0" distL="0" distR="0" wp14:anchorId="71A5F12A" wp14:editId="5576198D">
                        <wp:extent cx="1007745" cy="1078029"/>
                        <wp:effectExtent l="0" t="0" r="1905" b="8255"/>
                        <wp:docPr id="2" name="Resim 2" descr="C:\Users\ASUS\Desktop\pati dostu resimler\WhatsApp Image 2025-04-16 at 22.31.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US\Desktop\pati dostu resimler\WhatsApp Image 2025-04-16 at 22.31.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017332" cy="108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C8D399" w14:textId="77777777" w:rsidR="002930D0" w:rsidRDefault="002930D0" w:rsidP="005E47B6">
                  <w:pPr>
                    <w:rPr>
                      <w:rFonts w:ascii="Times New Roman" w:hAnsi="Times New Roman" w:cs="Times New Roman"/>
                      <w:color w:val="08674D" w:themeColor="accent4" w:themeShade="80"/>
                    </w:rPr>
                  </w:pPr>
                </w:p>
                <w:p w14:paraId="7D6A7A7B" w14:textId="77777777" w:rsidR="002930D0" w:rsidRDefault="002930D0" w:rsidP="005E47B6">
                  <w:pPr>
                    <w:rPr>
                      <w:rFonts w:ascii="Times New Roman" w:hAnsi="Times New Roman" w:cs="Times New Roman"/>
                      <w:color w:val="08674D" w:themeColor="accent4" w:themeShade="80"/>
                    </w:rPr>
                  </w:pPr>
                </w:p>
                <w:p w14:paraId="0CEBF590" w14:textId="581FB7DB" w:rsidR="002930D0" w:rsidRPr="000A5753" w:rsidRDefault="00961A40" w:rsidP="00434FB5">
                  <w:pPr>
                    <w:jc w:val="center"/>
                    <w:rPr>
                      <w:rFonts w:ascii="Times New Roman" w:hAnsi="Times New Roman" w:cs="Times New Roman"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CC0099"/>
                      <w:sz w:val="32"/>
                      <w:szCs w:val="32"/>
                    </w:rPr>
                    <w:t>10 Mayıs</w:t>
                  </w:r>
                  <w:r w:rsidR="002930D0" w:rsidRPr="000A5753">
                    <w:rPr>
                      <w:rFonts w:ascii="Times New Roman" w:hAnsi="Times New Roman" w:cs="Times New Roman"/>
                      <w:i/>
                      <w:color w:val="CC0099"/>
                      <w:sz w:val="32"/>
                      <w:szCs w:val="32"/>
                    </w:rPr>
                    <w:t xml:space="preserve"> </w:t>
                  </w:r>
                  <w:r w:rsidR="000A5753" w:rsidRPr="000A5753">
                    <w:rPr>
                      <w:rFonts w:ascii="Times New Roman" w:hAnsi="Times New Roman" w:cs="Times New Roman"/>
                      <w:i/>
                      <w:color w:val="CC0099"/>
                      <w:sz w:val="32"/>
                      <w:szCs w:val="32"/>
                    </w:rPr>
                    <w:t xml:space="preserve">2025 tarihinde </w:t>
                  </w:r>
                </w:p>
                <w:p w14:paraId="21F0AEE2" w14:textId="6CA6D621" w:rsidR="00961A40" w:rsidRPr="00961A40" w:rsidRDefault="00961A40" w:rsidP="00961A40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i/>
                      <w:color w:val="CC0099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CC0099"/>
                      <w:sz w:val="32"/>
                      <w:szCs w:val="32"/>
                    </w:rPr>
                    <w:t>barınakta yavru dostlarımıza rehabilitasyon ve sahiplendirme için profesyonel fotoğraf çekimi</w:t>
                  </w:r>
                </w:p>
                <w:p w14:paraId="565FF81D" w14:textId="0B7C04FC" w:rsidR="002930D0" w:rsidRPr="00830BEE" w:rsidRDefault="00E616D4" w:rsidP="005E47B6">
                  <w:pPr>
                    <w:rPr>
                      <w:rFonts w:ascii="Times New Roman" w:hAnsi="Times New Roman" w:cs="Times New Roman"/>
                      <w:b w:val="0"/>
                      <w:color w:val="08674D" w:themeColor="accent4" w:themeShade="80"/>
                    </w:rPr>
                  </w:pPr>
                  <w:proofErr w:type="gramStart"/>
                  <w:r w:rsidRPr="00830BEE">
                    <w:rPr>
                      <w:rFonts w:ascii="Times New Roman" w:hAnsi="Times New Roman" w:cs="Times New Roman"/>
                      <w:b w:val="0"/>
                      <w:color w:val="002060"/>
                    </w:rPr>
                    <w:t>web</w:t>
                  </w:r>
                  <w:proofErr w:type="gramEnd"/>
                  <w:r w:rsidRPr="00830BEE">
                    <w:rPr>
                      <w:rFonts w:ascii="Times New Roman" w:hAnsi="Times New Roman" w:cs="Times New Roman"/>
                      <w:b w:val="0"/>
                      <w:color w:val="002060"/>
                    </w:rPr>
                    <w:t xml:space="preserve"> adresi: https://www.instagram.com/patidostuhemsireler07/</w:t>
                  </w:r>
                </w:p>
              </w:tc>
            </w:tr>
            <w:tr w:rsidR="00B61895" w:rsidRPr="005E47B6" w14:paraId="2D860787" w14:textId="77777777" w:rsidTr="000A575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14:paraId="489C4168" w14:textId="77777777" w:rsidR="00307EC9" w:rsidRPr="005E47B6" w:rsidRDefault="00307EC9" w:rsidP="00FA5DFD">
                  <w:pPr>
                    <w:jc w:val="both"/>
                    <w:rPr>
                      <w:rFonts w:ascii="Times New Roman" w:hAnsi="Times New Roman" w:cs="Times New Roman"/>
                      <w:color w:val="08674D" w:themeColor="accent4" w:themeShade="80"/>
                    </w:rPr>
                  </w:pPr>
                </w:p>
              </w:tc>
            </w:tr>
          </w:tbl>
          <w:p w14:paraId="09DB8A3B" w14:textId="39BDD033" w:rsidR="00434FB5" w:rsidRDefault="00434FB5">
            <w:pPr>
              <w:rPr>
                <w:rFonts w:ascii="Times New Roman" w:hAnsi="Times New Roman" w:cs="Times New Roman"/>
              </w:rPr>
            </w:pPr>
          </w:p>
          <w:p w14:paraId="305464CC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4679EFC3" w14:textId="0F6681A5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İletişim: </w:t>
            </w:r>
          </w:p>
          <w:p w14:paraId="640618FC" w14:textId="77777777" w:rsidR="00434FB5" w:rsidRPr="00434FB5" w:rsidRDefault="00434FB5" w:rsidP="00434FB5">
            <w:pPr>
              <w:jc w:val="center"/>
              <w:rPr>
                <w:rFonts w:ascii="Times New Roman" w:hAnsi="Times New Roman" w:cs="Times New Roman"/>
              </w:rPr>
            </w:pPr>
          </w:p>
          <w:p w14:paraId="738F2321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1ECD196A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754CEA6A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32A07699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0523300B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63B5D777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75CF84C9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0F9FB02F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5C681FA3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11EE9CE9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2FBAC8E6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16B8BF5A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1537C01B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7F6B9569" w14:textId="77777777" w:rsidR="00434FB5" w:rsidRPr="00434FB5" w:rsidRDefault="00434FB5" w:rsidP="00434FB5">
            <w:pPr>
              <w:rPr>
                <w:rFonts w:ascii="Times New Roman" w:hAnsi="Times New Roman" w:cs="Times New Roman"/>
              </w:rPr>
            </w:pPr>
          </w:p>
          <w:p w14:paraId="41E8FF02" w14:textId="16D1886E" w:rsidR="00307EC9" w:rsidRPr="00434FB5" w:rsidRDefault="00307EC9" w:rsidP="00434F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01" w:type="dxa"/>
            <w:shd w:val="clear" w:color="auto" w:fill="C9F9FC" w:themeFill="accent3" w:themeFillTint="33"/>
            <w:tcMar>
              <w:left w:w="720" w:type="dxa"/>
            </w:tcMar>
          </w:tcPr>
          <w:tbl>
            <w:tblPr>
              <w:tblStyle w:val="DzTablo2"/>
              <w:tblW w:w="4908" w:type="dxa"/>
              <w:tblLayout w:type="fixed"/>
              <w:tblLook w:val="04A0" w:firstRow="1" w:lastRow="0" w:firstColumn="1" w:lastColumn="0" w:noHBand="0" w:noVBand="1"/>
              <w:tblDescription w:val="Düzen tablosu"/>
            </w:tblPr>
            <w:tblGrid>
              <w:gridCol w:w="4908"/>
            </w:tblGrid>
            <w:tr w:rsidR="00307EC9" w:rsidRPr="00434FB5" w14:paraId="6E6F64EA" w14:textId="77777777" w:rsidTr="00D805D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8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14:paraId="4652B826" w14:textId="7B83BAF7" w:rsidR="00307EC9" w:rsidRPr="00434FB5" w:rsidRDefault="0086530E" w:rsidP="0086530E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434FB5">
                    <w:rPr>
                      <w:rFonts w:ascii="Times New Roman" w:hAnsi="Times New Roman" w:cs="Times New Roman"/>
                      <w:noProof/>
                      <w:lang w:eastAsia="tr-TR"/>
                    </w:rPr>
                    <w:lastRenderedPageBreak/>
                    <w:drawing>
                      <wp:inline distT="0" distB="0" distL="0" distR="0" wp14:anchorId="38D98B8F" wp14:editId="0166060A">
                        <wp:extent cx="2558378" cy="1828800"/>
                        <wp:effectExtent l="0" t="0" r="0" b="0"/>
                        <wp:docPr id="190988644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1743" cy="18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434FB5" w14:paraId="2BA2A2A4" w14:textId="77777777" w:rsidTr="00D805D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14:paraId="427F606A" w14:textId="77777777" w:rsidR="00307EC9" w:rsidRPr="00434FB5" w:rsidRDefault="00307EC9">
                  <w:pPr>
                    <w:rPr>
                      <w:rFonts w:ascii="Times New Roman" w:hAnsi="Times New Roman" w:cs="Times New Roman"/>
                      <w:b w:val="0"/>
                    </w:rPr>
                  </w:pPr>
                </w:p>
              </w:tc>
            </w:tr>
            <w:tr w:rsidR="00C6338A" w:rsidRPr="00C6338A" w14:paraId="3870C292" w14:textId="77777777" w:rsidTr="00D805DE">
              <w:trPr>
                <w:trHeight w:hRule="exact" w:val="11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</w:tcPr>
                <w:p w14:paraId="33270BE3" w14:textId="3E77052E" w:rsidR="00307EC9" w:rsidRPr="00C6338A" w:rsidRDefault="002930D0" w:rsidP="00D805DE">
                  <w:pPr>
                    <w:shd w:val="clear" w:color="auto" w:fill="C9F9FC" w:themeFill="accent3" w:themeFillTint="33"/>
                    <w:rPr>
                      <w:color w:val="073763" w:themeColor="accent1" w:themeShade="80"/>
                    </w:rPr>
                  </w:pPr>
                  <w:r w:rsidRPr="00C6338A">
                    <w:rPr>
                      <w:color w:val="073763" w:themeColor="accent1" w:themeShade="80"/>
                    </w:rPr>
                    <w:t>PROJE DANIŞMANLARI;</w:t>
                  </w:r>
                </w:p>
                <w:p w14:paraId="324F4878" w14:textId="2FD88C6C" w:rsidR="002930D0" w:rsidRPr="00C6338A" w:rsidRDefault="002930D0" w:rsidP="00D805DE">
                  <w:pPr>
                    <w:shd w:val="clear" w:color="auto" w:fill="C9F9FC" w:themeFill="accent3" w:themeFillTint="33"/>
                    <w:rPr>
                      <w:b w:val="0"/>
                      <w:color w:val="073763" w:themeColor="accent1" w:themeShade="80"/>
                    </w:rPr>
                  </w:pPr>
                  <w:r w:rsidRPr="00C6338A">
                    <w:rPr>
                      <w:b w:val="0"/>
                      <w:color w:val="073763" w:themeColor="accent1" w:themeShade="80"/>
                    </w:rPr>
                    <w:t>Doç. Dr. Aysun ÜNAL</w:t>
                  </w:r>
                </w:p>
                <w:p w14:paraId="5478AB5A" w14:textId="77777777" w:rsidR="002930D0" w:rsidRPr="00C6338A" w:rsidRDefault="002930D0" w:rsidP="00D805DE">
                  <w:pPr>
                    <w:shd w:val="clear" w:color="auto" w:fill="C9F9FC" w:themeFill="accent3" w:themeFillTint="33"/>
                    <w:rPr>
                      <w:b w:val="0"/>
                      <w:color w:val="073763" w:themeColor="accent1" w:themeShade="80"/>
                    </w:rPr>
                  </w:pPr>
                  <w:r w:rsidRPr="00C6338A">
                    <w:rPr>
                      <w:b w:val="0"/>
                      <w:color w:val="073763" w:themeColor="accent1" w:themeShade="80"/>
                    </w:rPr>
                    <w:t xml:space="preserve">Dr. Öğretim Üyesi: Yeşim </w:t>
                  </w:r>
                  <w:r w:rsidR="00434FB5" w:rsidRPr="00C6338A">
                    <w:rPr>
                      <w:b w:val="0"/>
                      <w:color w:val="073763" w:themeColor="accent1" w:themeShade="80"/>
                    </w:rPr>
                    <w:t>YURDAKUL</w:t>
                  </w:r>
                </w:p>
                <w:p w14:paraId="19464925" w14:textId="4EB9FA43" w:rsidR="00830BEE" w:rsidRPr="00C6338A" w:rsidRDefault="00830BEE" w:rsidP="00D805DE">
                  <w:pPr>
                    <w:shd w:val="clear" w:color="auto" w:fill="C9F9FC" w:themeFill="accent3" w:themeFillTint="33"/>
                    <w:rPr>
                      <w:b w:val="0"/>
                      <w:color w:val="073763" w:themeColor="accent1" w:themeShade="80"/>
                    </w:rPr>
                  </w:pPr>
                  <w:r w:rsidRPr="00C6338A">
                    <w:rPr>
                      <w:b w:val="0"/>
                      <w:color w:val="073763" w:themeColor="accent1" w:themeShade="80"/>
                    </w:rPr>
                    <w:t>Dr. Öğretim Görevlisi: Seda Cansu YENİĞÜN</w:t>
                  </w:r>
                </w:p>
              </w:tc>
            </w:tr>
          </w:tbl>
          <w:p w14:paraId="03D7F180" w14:textId="66D3C17B" w:rsidR="00E616D4" w:rsidRPr="00C6338A" w:rsidRDefault="00E616D4" w:rsidP="00D805DE">
            <w:pPr>
              <w:shd w:val="clear" w:color="auto" w:fill="C9F9FC" w:themeFill="accent3" w:themeFillTint="33"/>
              <w:spacing w:line="240" w:lineRule="auto"/>
              <w:rPr>
                <w:color w:val="073763" w:themeColor="accent1" w:themeShade="80"/>
              </w:rPr>
            </w:pPr>
            <w:r w:rsidRPr="00C6338A">
              <w:rPr>
                <w:b/>
                <w:color w:val="073763" w:themeColor="accent1" w:themeShade="80"/>
              </w:rPr>
              <w:t>Proje Görevlileri:</w:t>
            </w:r>
            <w:r w:rsidRPr="00C6338A">
              <w:rPr>
                <w:color w:val="073763" w:themeColor="accent1" w:themeShade="80"/>
              </w:rPr>
              <w:t xml:space="preserve"> Yılmaz Cemal</w:t>
            </w:r>
          </w:p>
          <w:p w14:paraId="6F02BCE2" w14:textId="6BF2C934" w:rsidR="00E616D4" w:rsidRPr="00C6338A" w:rsidRDefault="00E616D4" w:rsidP="00D805DE">
            <w:pPr>
              <w:shd w:val="clear" w:color="auto" w:fill="C9F9FC" w:themeFill="accent3" w:themeFillTint="33"/>
              <w:spacing w:line="240" w:lineRule="auto"/>
              <w:rPr>
                <w:color w:val="073763" w:themeColor="accent1" w:themeShade="80"/>
              </w:rPr>
            </w:pPr>
            <w:r w:rsidRPr="00C6338A">
              <w:rPr>
                <w:color w:val="073763" w:themeColor="accent1" w:themeShade="80"/>
              </w:rPr>
              <w:t xml:space="preserve">Ebru Aslantaş, İrem Erten   </w:t>
            </w:r>
          </w:p>
          <w:p w14:paraId="5D9B16FB" w14:textId="5AAFBB4C" w:rsidR="00E616D4" w:rsidRPr="00C6338A" w:rsidRDefault="00E616D4" w:rsidP="00D805DE">
            <w:pPr>
              <w:shd w:val="clear" w:color="auto" w:fill="C9F9FC" w:themeFill="accent3" w:themeFillTint="33"/>
              <w:spacing w:line="240" w:lineRule="auto"/>
              <w:rPr>
                <w:color w:val="073763" w:themeColor="accent1" w:themeShade="80"/>
              </w:rPr>
            </w:pPr>
            <w:proofErr w:type="spellStart"/>
            <w:r w:rsidRPr="00C6338A">
              <w:rPr>
                <w:color w:val="073763" w:themeColor="accent1" w:themeShade="80"/>
              </w:rPr>
              <w:t>Sudem</w:t>
            </w:r>
            <w:proofErr w:type="spellEnd"/>
            <w:r w:rsidRPr="00C6338A">
              <w:rPr>
                <w:color w:val="073763" w:themeColor="accent1" w:themeShade="80"/>
              </w:rPr>
              <w:t xml:space="preserve"> Ekin Avcı, Ayşegül </w:t>
            </w:r>
            <w:proofErr w:type="spellStart"/>
            <w:r w:rsidRPr="00C6338A">
              <w:rPr>
                <w:color w:val="073763" w:themeColor="accent1" w:themeShade="80"/>
              </w:rPr>
              <w:t>Tuğan</w:t>
            </w:r>
            <w:proofErr w:type="spellEnd"/>
          </w:p>
          <w:p w14:paraId="570F3AC4" w14:textId="6DF7552C" w:rsidR="00E616D4" w:rsidRPr="00C6338A" w:rsidRDefault="00E616D4" w:rsidP="00D805DE">
            <w:pPr>
              <w:shd w:val="clear" w:color="auto" w:fill="C9F9FC" w:themeFill="accent3" w:themeFillTint="33"/>
              <w:spacing w:line="240" w:lineRule="auto"/>
              <w:rPr>
                <w:color w:val="073763" w:themeColor="accent1" w:themeShade="80"/>
              </w:rPr>
            </w:pPr>
            <w:r w:rsidRPr="00C6338A">
              <w:rPr>
                <w:color w:val="073763" w:themeColor="accent1" w:themeShade="80"/>
              </w:rPr>
              <w:t xml:space="preserve">Melisa Bektaş, Filiz </w:t>
            </w:r>
            <w:proofErr w:type="spellStart"/>
            <w:r w:rsidRPr="00C6338A">
              <w:rPr>
                <w:color w:val="073763" w:themeColor="accent1" w:themeShade="80"/>
              </w:rPr>
              <w:t>Bikiç</w:t>
            </w:r>
            <w:proofErr w:type="spellEnd"/>
            <w:r w:rsidRPr="00C6338A">
              <w:rPr>
                <w:color w:val="073763" w:themeColor="accent1" w:themeShade="80"/>
              </w:rPr>
              <w:t xml:space="preserve">, Asuman </w:t>
            </w:r>
            <w:proofErr w:type="spellStart"/>
            <w:r w:rsidRPr="00C6338A">
              <w:rPr>
                <w:color w:val="073763" w:themeColor="accent1" w:themeShade="80"/>
              </w:rPr>
              <w:t>Negiz</w:t>
            </w:r>
            <w:proofErr w:type="spellEnd"/>
          </w:p>
          <w:p w14:paraId="419F1620" w14:textId="2624ADF3" w:rsidR="00FA5DFD" w:rsidRPr="00C6338A" w:rsidRDefault="00E616D4" w:rsidP="00D805DE">
            <w:pPr>
              <w:shd w:val="clear" w:color="auto" w:fill="C9F9FC" w:themeFill="accent3" w:themeFillTint="33"/>
              <w:spacing w:line="240" w:lineRule="auto"/>
              <w:rPr>
                <w:color w:val="073763" w:themeColor="accent1" w:themeShade="80"/>
              </w:rPr>
            </w:pPr>
            <w:r w:rsidRPr="00C6338A">
              <w:rPr>
                <w:color w:val="073763" w:themeColor="accent1" w:themeShade="80"/>
              </w:rPr>
              <w:t>Fatma Aslan, Aslı Su</w:t>
            </w:r>
          </w:p>
          <w:p w14:paraId="2EF3D6CE" w14:textId="77777777" w:rsidR="00FA5DFD" w:rsidRPr="00C6338A" w:rsidRDefault="00FA5DFD" w:rsidP="00FA5DFD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i/>
                <w:iCs/>
                <w:color w:val="073763" w:themeColor="accent1" w:themeShade="80"/>
                <w:sz w:val="20"/>
                <w:szCs w:val="20"/>
                <w:lang w:eastAsia="tr-TR"/>
              </w:rPr>
            </w:pPr>
            <w:r w:rsidRPr="00C6338A">
              <w:rPr>
                <w:rFonts w:ascii="Arial" w:eastAsia="Times New Roman" w:hAnsi="Arial" w:cs="Arial"/>
                <w:b/>
                <w:bCs/>
                <w:i/>
                <w:iCs/>
                <w:color w:val="073763" w:themeColor="accent1" w:themeShade="80"/>
                <w:sz w:val="20"/>
                <w:szCs w:val="20"/>
                <w:lang w:eastAsia="tr-TR"/>
              </w:rPr>
              <w:t>PROJENİN İŞLEYİŞİ:</w:t>
            </w:r>
          </w:p>
          <w:p w14:paraId="5B8456C1" w14:textId="77777777" w:rsidR="00FA5DFD" w:rsidRPr="00C6338A" w:rsidRDefault="00FA5DFD" w:rsidP="00FA5DFD">
            <w:pPr>
              <w:spacing w:line="240" w:lineRule="auto"/>
              <w:jc w:val="both"/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</w:pPr>
            <w:r w:rsidRPr="00C6338A"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  <w:t xml:space="preserve">Proje görevlileri veteriner hekim işbirliği ile </w:t>
            </w:r>
          </w:p>
          <w:p w14:paraId="675A3E48" w14:textId="3D72F2A5" w:rsidR="00FA5DFD" w:rsidRPr="00C6338A" w:rsidRDefault="00830BEE" w:rsidP="00FA5DFD">
            <w:pPr>
              <w:spacing w:line="240" w:lineRule="auto"/>
              <w:jc w:val="both"/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</w:pPr>
            <w:r w:rsidRPr="00C6338A"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  <w:t>Sokak</w:t>
            </w:r>
            <w:r w:rsidR="00FA5DFD" w:rsidRPr="00C6338A"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  <w:t xml:space="preserve"> hayvanlarına yönelik bakım konusunda eğitim almaktadır.</w:t>
            </w:r>
          </w:p>
          <w:p w14:paraId="673E9FDA" w14:textId="7DD3662D" w:rsidR="00434FB5" w:rsidRPr="00C6338A" w:rsidRDefault="00FA5DFD" w:rsidP="00434FB5">
            <w:pPr>
              <w:spacing w:line="240" w:lineRule="auto"/>
              <w:jc w:val="both"/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</w:pPr>
            <w:r w:rsidRPr="00C6338A"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  <w:t>İlçemiz ma</w:t>
            </w:r>
            <w:r w:rsidR="00434FB5" w:rsidRPr="00C6338A"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  <w:t>hallelerinde sokak hayvanlarının durumları analiz edilecektir.</w:t>
            </w:r>
          </w:p>
          <w:p w14:paraId="2B5316E1" w14:textId="20D39DA6" w:rsidR="00434FB5" w:rsidRPr="00C6338A" w:rsidRDefault="00434FB5" w:rsidP="00434FB5">
            <w:pPr>
              <w:spacing w:line="240" w:lineRule="auto"/>
              <w:jc w:val="both"/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</w:pPr>
            <w:r w:rsidRPr="00C6338A"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  <w:t xml:space="preserve">Belirli bakım alanları oluşturularak bu alanlara kedi evi mama ve su temini yapılacaktır. </w:t>
            </w:r>
          </w:p>
          <w:p w14:paraId="72D4BD9E" w14:textId="392C6FB7" w:rsidR="00FA5DFD" w:rsidRPr="00C6338A" w:rsidRDefault="00FA5DFD" w:rsidP="00FA5DFD">
            <w:pPr>
              <w:spacing w:line="240" w:lineRule="auto"/>
              <w:jc w:val="both"/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</w:pPr>
            <w:r w:rsidRPr="00C6338A">
              <w:rPr>
                <w:rFonts w:ascii="Arial" w:hAnsi="Arial" w:cs="Arial"/>
                <w:color w:val="073763" w:themeColor="accent1" w:themeShade="80"/>
                <w:sz w:val="20"/>
                <w:szCs w:val="20"/>
              </w:rPr>
              <w:t>Bakım ve tedavi gereksinimi olanlar belediye barınağına götürülecektir.</w:t>
            </w:r>
          </w:p>
          <w:p w14:paraId="741487EA" w14:textId="77777777" w:rsidR="00307EC9" w:rsidRPr="00434FB5" w:rsidRDefault="00307EC9" w:rsidP="00434FB5">
            <w:pPr>
              <w:spacing w:line="240" w:lineRule="auto"/>
              <w:jc w:val="both"/>
            </w:pPr>
          </w:p>
        </w:tc>
      </w:tr>
    </w:tbl>
    <w:p w14:paraId="3BE543B7" w14:textId="77777777" w:rsidR="009915C8" w:rsidRDefault="009915C8" w:rsidP="00A769D1">
      <w:pPr>
        <w:pStyle w:val="AralkYok"/>
      </w:pPr>
    </w:p>
    <w:sectPr w:rsidR="009915C8" w:rsidSect="000B1E0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567" w:right="1208" w:bottom="431" w:left="12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47167" w14:textId="77777777" w:rsidR="008B6934" w:rsidRDefault="008B6934" w:rsidP="00BF6AFD">
      <w:pPr>
        <w:spacing w:after="0" w:line="240" w:lineRule="auto"/>
      </w:pPr>
      <w:r>
        <w:separator/>
      </w:r>
    </w:p>
  </w:endnote>
  <w:endnote w:type="continuationSeparator" w:id="0">
    <w:p w14:paraId="0C85EA49" w14:textId="77777777" w:rsidR="008B6934" w:rsidRDefault="008B6934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110E9" w14:textId="77777777" w:rsidR="009C18E0" w:rsidRDefault="009C18E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58A12" w14:textId="77777777" w:rsidR="009C18E0" w:rsidRDefault="009C18E0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E1A89" w14:textId="77777777" w:rsidR="009C18E0" w:rsidRDefault="009C18E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2A90A" w14:textId="77777777" w:rsidR="008B6934" w:rsidRDefault="008B6934" w:rsidP="00BF6AFD">
      <w:pPr>
        <w:spacing w:after="0" w:line="240" w:lineRule="auto"/>
      </w:pPr>
      <w:r>
        <w:separator/>
      </w:r>
    </w:p>
  </w:footnote>
  <w:footnote w:type="continuationSeparator" w:id="0">
    <w:p w14:paraId="059E6A93" w14:textId="77777777" w:rsidR="008B6934" w:rsidRDefault="008B6934" w:rsidP="00BF6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67D78" w14:textId="77777777" w:rsidR="009C18E0" w:rsidRDefault="009C18E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51E26" w14:textId="77777777" w:rsidR="009C18E0" w:rsidRDefault="009C18E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F72E8" w14:textId="77777777" w:rsidR="009C18E0" w:rsidRDefault="009C18E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Maddemi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7406D" w:themeColor="text2"/>
        <w:sz w:val="16"/>
      </w:rPr>
    </w:lvl>
  </w:abstractNum>
  <w:abstractNum w:abstractNumId="10" w15:restartNumberingAfterBreak="0">
    <w:nsid w:val="02047D28"/>
    <w:multiLevelType w:val="hybridMultilevel"/>
    <w:tmpl w:val="B6846F86"/>
    <w:lvl w:ilvl="0" w:tplc="D51E7C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A1F497B"/>
    <w:multiLevelType w:val="hybridMultilevel"/>
    <w:tmpl w:val="B6846F86"/>
    <w:lvl w:ilvl="0" w:tplc="D51E7C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92F1A"/>
    <w:multiLevelType w:val="hybridMultilevel"/>
    <w:tmpl w:val="86F83EFA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 w16cid:durableId="1702050280">
    <w:abstractNumId w:val="9"/>
  </w:num>
  <w:num w:numId="2" w16cid:durableId="1123232266">
    <w:abstractNumId w:val="9"/>
  </w:num>
  <w:num w:numId="3" w16cid:durableId="1059986169">
    <w:abstractNumId w:val="9"/>
    <w:lvlOverride w:ilvl="0">
      <w:startOverride w:val="1"/>
    </w:lvlOverride>
  </w:num>
  <w:num w:numId="4" w16cid:durableId="1694527101">
    <w:abstractNumId w:val="9"/>
    <w:lvlOverride w:ilvl="0">
      <w:startOverride w:val="1"/>
    </w:lvlOverride>
  </w:num>
  <w:num w:numId="5" w16cid:durableId="618686699">
    <w:abstractNumId w:val="9"/>
    <w:lvlOverride w:ilvl="0">
      <w:startOverride w:val="1"/>
    </w:lvlOverride>
  </w:num>
  <w:num w:numId="6" w16cid:durableId="1977417852">
    <w:abstractNumId w:val="7"/>
  </w:num>
  <w:num w:numId="7" w16cid:durableId="1060051996">
    <w:abstractNumId w:val="6"/>
  </w:num>
  <w:num w:numId="8" w16cid:durableId="1625162322">
    <w:abstractNumId w:val="5"/>
  </w:num>
  <w:num w:numId="9" w16cid:durableId="1717121756">
    <w:abstractNumId w:val="4"/>
  </w:num>
  <w:num w:numId="10" w16cid:durableId="164516633">
    <w:abstractNumId w:val="8"/>
  </w:num>
  <w:num w:numId="11" w16cid:durableId="1812364923">
    <w:abstractNumId w:val="3"/>
  </w:num>
  <w:num w:numId="12" w16cid:durableId="703140437">
    <w:abstractNumId w:val="2"/>
  </w:num>
  <w:num w:numId="13" w16cid:durableId="1465391849">
    <w:abstractNumId w:val="1"/>
  </w:num>
  <w:num w:numId="14" w16cid:durableId="349382452">
    <w:abstractNumId w:val="0"/>
  </w:num>
  <w:num w:numId="15" w16cid:durableId="203948238">
    <w:abstractNumId w:val="11"/>
  </w:num>
  <w:num w:numId="16" w16cid:durableId="2103917999">
    <w:abstractNumId w:val="10"/>
  </w:num>
  <w:num w:numId="17" w16cid:durableId="109714558">
    <w:abstractNumId w:val="12"/>
  </w:num>
  <w:num w:numId="18" w16cid:durableId="2027143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183"/>
    <w:rsid w:val="000A5753"/>
    <w:rsid w:val="000B0A6D"/>
    <w:rsid w:val="000B1E0F"/>
    <w:rsid w:val="000B7654"/>
    <w:rsid w:val="000D2056"/>
    <w:rsid w:val="00112294"/>
    <w:rsid w:val="001372C8"/>
    <w:rsid w:val="001425AC"/>
    <w:rsid w:val="001947E7"/>
    <w:rsid w:val="001D0847"/>
    <w:rsid w:val="00227118"/>
    <w:rsid w:val="002930D0"/>
    <w:rsid w:val="00307EC9"/>
    <w:rsid w:val="00365EBB"/>
    <w:rsid w:val="003A084C"/>
    <w:rsid w:val="003B391D"/>
    <w:rsid w:val="003C36B6"/>
    <w:rsid w:val="00422379"/>
    <w:rsid w:val="004315ED"/>
    <w:rsid w:val="00434FB5"/>
    <w:rsid w:val="0048634A"/>
    <w:rsid w:val="004D11ED"/>
    <w:rsid w:val="004F11B3"/>
    <w:rsid w:val="005259A3"/>
    <w:rsid w:val="005473B9"/>
    <w:rsid w:val="00552F14"/>
    <w:rsid w:val="0056054A"/>
    <w:rsid w:val="00571D35"/>
    <w:rsid w:val="00583050"/>
    <w:rsid w:val="005E47B6"/>
    <w:rsid w:val="005E5178"/>
    <w:rsid w:val="0063311A"/>
    <w:rsid w:val="0068396D"/>
    <w:rsid w:val="006A2E06"/>
    <w:rsid w:val="007014C5"/>
    <w:rsid w:val="007647EF"/>
    <w:rsid w:val="007E3C3A"/>
    <w:rsid w:val="00830BEE"/>
    <w:rsid w:val="0086530E"/>
    <w:rsid w:val="0089764D"/>
    <w:rsid w:val="008B000B"/>
    <w:rsid w:val="008B6934"/>
    <w:rsid w:val="008C4F45"/>
    <w:rsid w:val="00960A60"/>
    <w:rsid w:val="00961A40"/>
    <w:rsid w:val="009915C8"/>
    <w:rsid w:val="009C18E0"/>
    <w:rsid w:val="009F3198"/>
    <w:rsid w:val="00A0681E"/>
    <w:rsid w:val="00A54316"/>
    <w:rsid w:val="00A769D1"/>
    <w:rsid w:val="00A85868"/>
    <w:rsid w:val="00A95BFB"/>
    <w:rsid w:val="00AB72BA"/>
    <w:rsid w:val="00AD7341"/>
    <w:rsid w:val="00B16D26"/>
    <w:rsid w:val="00B61895"/>
    <w:rsid w:val="00B70CD8"/>
    <w:rsid w:val="00B7354E"/>
    <w:rsid w:val="00BF6AFD"/>
    <w:rsid w:val="00C476E1"/>
    <w:rsid w:val="00C6338A"/>
    <w:rsid w:val="00CB3AE3"/>
    <w:rsid w:val="00CD1DEA"/>
    <w:rsid w:val="00D031AA"/>
    <w:rsid w:val="00D27440"/>
    <w:rsid w:val="00D804E0"/>
    <w:rsid w:val="00D805DE"/>
    <w:rsid w:val="00D80ED1"/>
    <w:rsid w:val="00DB5D32"/>
    <w:rsid w:val="00E22724"/>
    <w:rsid w:val="00E616D4"/>
    <w:rsid w:val="00EE0A38"/>
    <w:rsid w:val="00F40183"/>
    <w:rsid w:val="00F57751"/>
    <w:rsid w:val="00F601ED"/>
    <w:rsid w:val="00F603BE"/>
    <w:rsid w:val="00F65FF0"/>
    <w:rsid w:val="00F66B21"/>
    <w:rsid w:val="00F7056E"/>
    <w:rsid w:val="00F83409"/>
    <w:rsid w:val="00FA07B2"/>
    <w:rsid w:val="00FA5DFD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1FBEA5"/>
  <w15:chartTrackingRefBased/>
  <w15:docId w15:val="{0DC84E09-E5AF-4131-AF61-62999BBCA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D518B" w:themeColor="text2" w:themeTint="E6"/>
        <w:sz w:val="22"/>
        <w:szCs w:val="22"/>
        <w:lang w:val="tr-T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Balk1">
    <w:name w:val="heading 1"/>
    <w:basedOn w:val="Normal"/>
    <w:next w:val="Normal"/>
    <w:link w:val="Balk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42"/>
    </w:rPr>
  </w:style>
  <w:style w:type="paragraph" w:styleId="Balk2">
    <w:name w:val="heading 2"/>
    <w:basedOn w:val="Normal"/>
    <w:next w:val="Normal"/>
    <w:link w:val="Balk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7406D" w:themeColor="text2"/>
      <w:sz w:val="24"/>
    </w:rPr>
  </w:style>
  <w:style w:type="paragraph" w:styleId="Balk3">
    <w:name w:val="heading 3"/>
    <w:basedOn w:val="Normal"/>
    <w:next w:val="Normal"/>
    <w:link w:val="Balk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Dzeni">
    <w:name w:val="Tablo Düzeni"/>
    <w:basedOn w:val="NormalTablo"/>
    <w:uiPriority w:val="99"/>
    <w:tblPr>
      <w:tblCellMar>
        <w:left w:w="0" w:type="dxa"/>
        <w:right w:w="0" w:type="dxa"/>
      </w:tblCellMar>
    </w:tblPr>
  </w:style>
  <w:style w:type="paragraph" w:styleId="ResimYazs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Balk2Char">
    <w:name w:val="Başlık 2 Char"/>
    <w:basedOn w:val="VarsaylanParagrafYazTipi"/>
    <w:link w:val="Balk2"/>
    <w:uiPriority w:val="1"/>
    <w:rPr>
      <w:rFonts w:asciiTheme="majorHAnsi" w:eastAsiaTheme="majorEastAsia" w:hAnsiTheme="majorHAnsi" w:cstheme="majorBidi"/>
      <w:b/>
      <w:bCs/>
      <w:color w:val="17406D" w:themeColor="text2"/>
      <w:sz w:val="24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ListeMaddemi">
    <w:name w:val="List Bullet"/>
    <w:basedOn w:val="Normal"/>
    <w:uiPriority w:val="1"/>
    <w:semiHidden/>
    <w:pPr>
      <w:numPr>
        <w:numId w:val="2"/>
      </w:numPr>
    </w:pPr>
  </w:style>
  <w:style w:type="character" w:customStyle="1" w:styleId="Balk1Char">
    <w:name w:val="Başlık 1 Char"/>
    <w:basedOn w:val="VarsaylanParagrafYazTipi"/>
    <w:link w:val="Balk1"/>
    <w:uiPriority w:val="1"/>
    <w:rPr>
      <w:rFonts w:asciiTheme="majorHAnsi" w:eastAsiaTheme="majorEastAsia" w:hAnsiTheme="majorHAnsi" w:cstheme="majorBidi"/>
      <w:b/>
      <w:bCs/>
      <w:color w:val="0B5294" w:themeColor="accent1" w:themeShade="BF"/>
      <w:sz w:val="42"/>
    </w:rPr>
  </w:style>
  <w:style w:type="paragraph" w:customStyle="1" w:styleId="irket">
    <w:name w:val="Şirket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B5294" w:themeColor="accent1" w:themeShade="BF"/>
    </w:rPr>
  </w:style>
  <w:style w:type="paragraph" w:styleId="AltBilgi">
    <w:name w:val="footer"/>
    <w:basedOn w:val="Normal"/>
    <w:link w:val="AltBilgiChar"/>
    <w:uiPriority w:val="99"/>
    <w:unhideWhenUsed/>
    <w:rsid w:val="007014C5"/>
    <w:pPr>
      <w:spacing w:after="0" w:line="276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769D1"/>
  </w:style>
  <w:style w:type="paragraph" w:styleId="KonuBal">
    <w:name w:val="Title"/>
    <w:basedOn w:val="Normal"/>
    <w:link w:val="KonuBal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KonuBalChar">
    <w:name w:val="Konu Başlığı Char"/>
    <w:basedOn w:val="VarsaylanParagrafYazTipi"/>
    <w:link w:val="KonuBal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ltyaz">
    <w:name w:val="Subtitle"/>
    <w:basedOn w:val="Normal"/>
    <w:link w:val="Altyaz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ltyazChar">
    <w:name w:val="Altyazı Char"/>
    <w:basedOn w:val="VarsaylanParagrafYazTipi"/>
    <w:link w:val="Altyaz"/>
    <w:uiPriority w:val="3"/>
    <w:rsid w:val="00BF6AFD"/>
    <w:rPr>
      <w:i/>
      <w:iCs/>
      <w:color w:val="FFFFFF" w:themeColor="background1"/>
      <w:sz w:val="26"/>
    </w:rPr>
  </w:style>
  <w:style w:type="paragraph" w:styleId="AralkYok">
    <w:name w:val="No Spacing"/>
    <w:uiPriority w:val="98"/>
    <w:qFormat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4"/>
    <w:qFormat/>
    <w:pPr>
      <w:pBdr>
        <w:top w:val="single" w:sz="4" w:space="14" w:color="0B5294" w:themeColor="accent1" w:themeShade="BF"/>
        <w:bottom w:val="single" w:sz="4" w:space="14" w:color="0B5294" w:themeColor="accent1" w:themeShade="BF"/>
      </w:pBdr>
      <w:spacing w:before="480" w:after="480" w:line="336" w:lineRule="auto"/>
    </w:pPr>
    <w:rPr>
      <w:i/>
      <w:iCs/>
      <w:color w:val="0B5294" w:themeColor="accent1" w:themeShade="BF"/>
      <w:sz w:val="30"/>
    </w:rPr>
  </w:style>
  <w:style w:type="character" w:customStyle="1" w:styleId="AlntChar">
    <w:name w:val="Alıntı Char"/>
    <w:basedOn w:val="VarsaylanParagrafYazTipi"/>
    <w:link w:val="Alnt"/>
    <w:uiPriority w:val="4"/>
    <w:rsid w:val="00BF6AFD"/>
    <w:rPr>
      <w:i/>
      <w:iCs/>
      <w:color w:val="0B5294" w:themeColor="accent1" w:themeShade="BF"/>
      <w:sz w:val="30"/>
    </w:rPr>
  </w:style>
  <w:style w:type="character" w:customStyle="1" w:styleId="Balk3Char">
    <w:name w:val="Başlık 3 Char"/>
    <w:basedOn w:val="VarsaylanParagrafYazTipi"/>
    <w:link w:val="Balk3"/>
    <w:uiPriority w:val="1"/>
    <w:semiHidden/>
    <w:rsid w:val="00BF6AFD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15C8"/>
    <w:rPr>
      <w:rFonts w:ascii="Segoe UI" w:hAnsi="Segoe UI" w:cs="Segoe UI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9915C8"/>
  </w:style>
  <w:style w:type="paragraph" w:styleId="bekMetni">
    <w:name w:val="Block Text"/>
    <w:basedOn w:val="Normal"/>
    <w:uiPriority w:val="99"/>
    <w:semiHidden/>
    <w:unhideWhenUsed/>
    <w:rsid w:val="009915C8"/>
    <w:pPr>
      <w:pBdr>
        <w:top w:val="single" w:sz="2" w:space="10" w:color="0F6FC6" w:themeColor="accent1" w:frame="1"/>
        <w:left w:val="single" w:sz="2" w:space="10" w:color="0F6FC6" w:themeColor="accent1" w:frame="1"/>
        <w:bottom w:val="single" w:sz="2" w:space="10" w:color="0F6FC6" w:themeColor="accent1" w:frame="1"/>
        <w:right w:val="single" w:sz="2" w:space="10" w:color="0F6FC6" w:themeColor="accent1" w:frame="1"/>
      </w:pBdr>
      <w:ind w:left="1152" w:right="1152"/>
    </w:pPr>
    <w:rPr>
      <w:rFonts w:eastAsiaTheme="minorEastAsia"/>
      <w:i/>
      <w:iCs/>
      <w:color w:val="0F6FC6" w:themeColor="accent1"/>
    </w:rPr>
  </w:style>
  <w:style w:type="paragraph" w:styleId="GvdeMetni">
    <w:name w:val="Body Text"/>
    <w:basedOn w:val="Normal"/>
    <w:link w:val="GvdeMetniChar"/>
    <w:uiPriority w:val="99"/>
    <w:semiHidden/>
    <w:unhideWhenUsed/>
    <w:rsid w:val="009915C8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9915C8"/>
  </w:style>
  <w:style w:type="paragraph" w:styleId="GvdeMetni2">
    <w:name w:val="Body Text 2"/>
    <w:basedOn w:val="Normal"/>
    <w:link w:val="GvdeMetni2Char"/>
    <w:uiPriority w:val="99"/>
    <w:semiHidden/>
    <w:unhideWhenUsed/>
    <w:rsid w:val="009915C8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9915C8"/>
  </w:style>
  <w:style w:type="paragraph" w:styleId="GvdeMetni3">
    <w:name w:val="Body Text 3"/>
    <w:basedOn w:val="Normal"/>
    <w:link w:val="GvdeMetni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9915C8"/>
    <w:rPr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9915C8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9915C8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9915C8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9915C8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9915C8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9915C8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9915C8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9915C8"/>
    <w:rPr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Kapan">
    <w:name w:val="Closing"/>
    <w:basedOn w:val="Normal"/>
    <w:link w:val="Kapan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9915C8"/>
  </w:style>
  <w:style w:type="table" w:styleId="RenkliKlavuz">
    <w:name w:val="Colorful Grid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427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9915C8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915C8"/>
    <w:rPr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915C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915C8"/>
    <w:rPr>
      <w:b/>
      <w:bCs/>
      <w:szCs w:val="20"/>
    </w:rPr>
  </w:style>
  <w:style w:type="table" w:styleId="KoyuListe">
    <w:name w:val="Dark List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9915C8"/>
  </w:style>
  <w:style w:type="character" w:customStyle="1" w:styleId="TarihChar">
    <w:name w:val="Tarih Char"/>
    <w:basedOn w:val="VarsaylanParagrafYazTipi"/>
    <w:link w:val="Tarih"/>
    <w:uiPriority w:val="99"/>
    <w:semiHidden/>
    <w:rsid w:val="009915C8"/>
  </w:style>
  <w:style w:type="paragraph" w:styleId="BelgeBalantlar">
    <w:name w:val="Document Map"/>
    <w:basedOn w:val="Normal"/>
    <w:link w:val="BelgeBalantlar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9915C8"/>
    <w:rPr>
      <w:rFonts w:ascii="Segoe UI" w:hAnsi="Segoe UI" w:cs="Segoe UI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9915C8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9915C8"/>
  </w:style>
  <w:style w:type="character" w:styleId="Vurgu">
    <w:name w:val="Emphasis"/>
    <w:basedOn w:val="VarsaylanParagrafYazTipi"/>
    <w:uiPriority w:val="20"/>
    <w:semiHidden/>
    <w:unhideWhenUsed/>
    <w:qFormat/>
    <w:rsid w:val="009915C8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9915C8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9915C8"/>
    <w:rPr>
      <w:szCs w:val="20"/>
    </w:rPr>
  </w:style>
  <w:style w:type="paragraph" w:styleId="MektupAdresi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9915C8"/>
    <w:rPr>
      <w:color w:val="85DFD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9915C8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9915C8"/>
    <w:rPr>
      <w:szCs w:val="20"/>
    </w:rPr>
  </w:style>
  <w:style w:type="table" w:styleId="KlavuzTablo1Ak">
    <w:name w:val="Grid Table 1 Light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KlavuzTablo3">
    <w:name w:val="Grid Table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9915C8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9915C8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9915C8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9915C8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9915C8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9915C8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9915C8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9915C8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9915C8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9915C8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9915C8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9915C8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paragraph" w:styleId="stBilgi">
    <w:name w:val="header"/>
    <w:basedOn w:val="Normal"/>
    <w:link w:val="stBilgiChar"/>
    <w:uiPriority w:val="99"/>
    <w:rsid w:val="007014C5"/>
    <w:pPr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014C5"/>
  </w:style>
  <w:style w:type="character" w:customStyle="1" w:styleId="Balk4Char">
    <w:name w:val="Başlık 4 Char"/>
    <w:basedOn w:val="VarsaylanParagrafYazTipi"/>
    <w:link w:val="Balk4"/>
    <w:uiPriority w:val="9"/>
    <w:semiHidden/>
    <w:rsid w:val="00B16D26"/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915C8"/>
    <w:rPr>
      <w:rFonts w:asciiTheme="majorHAnsi" w:eastAsiaTheme="majorEastAsia" w:hAnsiTheme="majorHAnsi" w:cstheme="majorBidi"/>
      <w:color w:val="0B5294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915C8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915C8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9915C8"/>
  </w:style>
  <w:style w:type="paragraph" w:styleId="HTMLAdresi">
    <w:name w:val="HTML Address"/>
    <w:basedOn w:val="Normal"/>
    <w:link w:val="HTMLAdresi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9915C8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9915C8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9915C8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915C8"/>
    <w:rPr>
      <w:rFonts w:ascii="Consolas" w:hAnsi="Consolas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9915C8"/>
    <w:rPr>
      <w:i/>
      <w:iCs/>
    </w:rPr>
  </w:style>
  <w:style w:type="character" w:styleId="Kpr">
    <w:name w:val="Hyperlink"/>
    <w:basedOn w:val="VarsaylanParagrafYazTipi"/>
    <w:uiPriority w:val="99"/>
    <w:unhideWhenUsed/>
    <w:rsid w:val="009915C8"/>
    <w:rPr>
      <w:color w:val="F49100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B16D26"/>
    <w:rPr>
      <w:i/>
      <w:iCs/>
      <w:color w:val="0B5294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9915C8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9915C8"/>
    <w:rPr>
      <w:i/>
      <w:iCs/>
      <w:color w:val="0F6FC6" w:themeColor="accent1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9915C8"/>
    <w:rPr>
      <w:b/>
      <w:bCs/>
      <w:smallCaps/>
      <w:color w:val="0F6FC6" w:themeColor="accent1"/>
      <w:spacing w:val="5"/>
    </w:rPr>
  </w:style>
  <w:style w:type="table" w:styleId="AkKlavuz">
    <w:name w:val="Light Grid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9915C8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9915C8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9915C8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9915C8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9915C8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9915C8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eMaddemi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eParagraf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eTablo2">
    <w:name w:val="List Table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eTablo3">
    <w:name w:val="List Table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9915C8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9915C8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9915C8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9915C8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9915C8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9915C8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9915C8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9915C8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9915C8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9915C8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9915C8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9915C8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9915C8"/>
    <w:rPr>
      <w:rFonts w:ascii="Consolas" w:hAnsi="Consolas"/>
      <w:szCs w:val="20"/>
    </w:rPr>
  </w:style>
  <w:style w:type="table" w:styleId="OrtaKlavuz1">
    <w:name w:val="Medium Grid 1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9915C8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9915C8"/>
  </w:style>
  <w:style w:type="character" w:styleId="SayfaNumaras">
    <w:name w:val="page number"/>
    <w:basedOn w:val="VarsaylanParagrafYazTipi"/>
    <w:uiPriority w:val="99"/>
    <w:semiHidden/>
    <w:unhideWhenUsed/>
    <w:rsid w:val="009915C8"/>
  </w:style>
  <w:style w:type="table" w:styleId="DzTablo1">
    <w:name w:val="Plain Table 1"/>
    <w:basedOn w:val="NormalTablo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9915C8"/>
    <w:rPr>
      <w:rFonts w:ascii="Consolas" w:hAnsi="Consolas"/>
      <w:szCs w:val="21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9915C8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9915C8"/>
  </w:style>
  <w:style w:type="paragraph" w:styleId="mza">
    <w:name w:val="Signature"/>
    <w:basedOn w:val="Normal"/>
    <w:link w:val="mza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9915C8"/>
  </w:style>
  <w:style w:type="character" w:styleId="Gl">
    <w:name w:val="Strong"/>
    <w:basedOn w:val="VarsaylanParagrafYazTipi"/>
    <w:uiPriority w:val="22"/>
    <w:semiHidden/>
    <w:unhideWhenUsed/>
    <w:qFormat/>
    <w:rsid w:val="009915C8"/>
    <w:rPr>
      <w:b/>
      <w:bCs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letiimBilgileri">
    <w:name w:val="İletişim Bilgileri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Microsoft\&#350;ablonlar\Bro&#351;&#252;r.dotx" TargetMode="External"/></Relationships>
</file>

<file path=word/theme/theme1.xml><?xml version="1.0" encoding="utf-8"?>
<a:theme xmlns:a="http://schemas.openxmlformats.org/drawingml/2006/main" name="Small Business Set">
  <a:themeElements>
    <a:clrScheme name="Mavi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Broşür</Template>
  <TotalTime>2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keywords>PROJENİN HEDEF KİTLESİ:İlçemizde yaşayan sokak hayvanları</cp:keywords>
  <cp:lastModifiedBy>Aysun ÜNAL</cp:lastModifiedBy>
  <cp:revision>2</cp:revision>
  <dcterms:created xsi:type="dcterms:W3CDTF">2025-05-06T08:20:00Z</dcterms:created>
  <dcterms:modified xsi:type="dcterms:W3CDTF">2025-05-06T08:20:00Z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