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802D" w14:textId="77777777" w:rsidR="003A392E" w:rsidRDefault="003A392E" w:rsidP="003A392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horzAnchor="margin" w:tblpY="1170"/>
        <w:tblW w:w="14029" w:type="dxa"/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3827"/>
        <w:gridCol w:w="3828"/>
      </w:tblGrid>
      <w:tr w:rsidR="00EF477B" w:rsidRPr="005068A4" w14:paraId="4F51FBF8" w14:textId="77777777" w:rsidTr="000E350C">
        <w:tc>
          <w:tcPr>
            <w:tcW w:w="14029" w:type="dxa"/>
            <w:gridSpan w:val="5"/>
          </w:tcPr>
          <w:p w14:paraId="7631E48F" w14:textId="77777777" w:rsidR="00EF477B" w:rsidRDefault="00EF477B" w:rsidP="00EF47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68A4">
              <w:rPr>
                <w:rFonts w:ascii="Times New Roman" w:hAnsi="Times New Roman" w:cs="Times New Roman"/>
                <w:b/>
              </w:rPr>
              <w:t>AKDENİZ ÜNİVERSİTESİ KUMLUCA SAĞLIK BİLİMLERİ FAKÜLTESİ 202</w:t>
            </w:r>
            <w:r w:rsidR="00667C2C">
              <w:rPr>
                <w:rFonts w:ascii="Times New Roman" w:hAnsi="Times New Roman" w:cs="Times New Roman"/>
                <w:b/>
              </w:rPr>
              <w:t>6</w:t>
            </w:r>
            <w:r w:rsidRPr="005068A4">
              <w:rPr>
                <w:rFonts w:ascii="Times New Roman" w:hAnsi="Times New Roman" w:cs="Times New Roman"/>
                <w:b/>
              </w:rPr>
              <w:t>-202</w:t>
            </w:r>
            <w:r w:rsidR="00667C2C">
              <w:rPr>
                <w:rFonts w:ascii="Times New Roman" w:hAnsi="Times New Roman" w:cs="Times New Roman"/>
                <w:b/>
              </w:rPr>
              <w:t>7</w:t>
            </w:r>
            <w:r w:rsidRPr="005068A4">
              <w:rPr>
                <w:rFonts w:ascii="Times New Roman" w:hAnsi="Times New Roman" w:cs="Times New Roman"/>
                <w:b/>
              </w:rPr>
              <w:t xml:space="preserve"> EĞİTİM ÖĞRETİM YILINDA </w:t>
            </w:r>
            <w:r>
              <w:rPr>
                <w:rFonts w:ascii="Times New Roman" w:hAnsi="Times New Roman" w:cs="Times New Roman"/>
                <w:b/>
              </w:rPr>
              <w:t>DEVAM EDEN</w:t>
            </w:r>
            <w:r w:rsidRPr="005068A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31A3436" w14:textId="77777777" w:rsidR="00EF477B" w:rsidRPr="005068A4" w:rsidRDefault="00EF477B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8A4">
              <w:rPr>
                <w:rFonts w:ascii="Times New Roman" w:hAnsi="Times New Roman" w:cs="Times New Roman"/>
                <w:b/>
              </w:rPr>
              <w:t>YILINDA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068A4">
              <w:rPr>
                <w:rFonts w:ascii="Times New Roman" w:hAnsi="Times New Roman" w:cs="Times New Roman"/>
                <w:b/>
              </w:rPr>
              <w:t xml:space="preserve">TOPLUMSAL </w:t>
            </w:r>
            <w:r>
              <w:rPr>
                <w:rFonts w:ascii="Times New Roman" w:hAnsi="Times New Roman" w:cs="Times New Roman"/>
                <w:b/>
              </w:rPr>
              <w:t xml:space="preserve">KATKI VE </w:t>
            </w:r>
            <w:r w:rsidRPr="005068A4">
              <w:rPr>
                <w:rFonts w:ascii="Times New Roman" w:hAnsi="Times New Roman" w:cs="Times New Roman"/>
                <w:b/>
              </w:rPr>
              <w:t>DUYARLILIK PROJELERİ</w:t>
            </w:r>
          </w:p>
        </w:tc>
      </w:tr>
      <w:tr w:rsidR="003D2D0C" w:rsidRPr="005068A4" w14:paraId="605F6CDC" w14:textId="77777777" w:rsidTr="00EF477B">
        <w:tc>
          <w:tcPr>
            <w:tcW w:w="2122" w:type="dxa"/>
          </w:tcPr>
          <w:p w14:paraId="173C38C8" w14:textId="77777777" w:rsidR="003D2D0C" w:rsidRPr="005068A4" w:rsidRDefault="00EF477B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8A4">
              <w:rPr>
                <w:rFonts w:ascii="Times New Roman" w:hAnsi="Times New Roman" w:cs="Times New Roman"/>
                <w:b/>
                <w:sz w:val="20"/>
                <w:szCs w:val="20"/>
              </w:rPr>
              <w:t>PROJE BAŞLIĞI</w:t>
            </w:r>
          </w:p>
        </w:tc>
        <w:tc>
          <w:tcPr>
            <w:tcW w:w="2126" w:type="dxa"/>
          </w:tcPr>
          <w:p w14:paraId="7C5B0268" w14:textId="75D5E9DC" w:rsidR="003D2D0C" w:rsidRPr="00D55458" w:rsidRDefault="00D55458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54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PROJE </w:t>
            </w:r>
            <w:r w:rsidRPr="00D55458">
              <w:rPr>
                <w:rFonts w:ascii="Times New Roman" w:hAnsi="Times New Roman"/>
                <w:b/>
                <w:sz w:val="20"/>
              </w:rPr>
              <w:t>DANIŞMANI</w:t>
            </w:r>
          </w:p>
        </w:tc>
        <w:tc>
          <w:tcPr>
            <w:tcW w:w="2126" w:type="dxa"/>
          </w:tcPr>
          <w:p w14:paraId="4A7840FF" w14:textId="77777777" w:rsidR="003D2D0C" w:rsidRPr="005068A4" w:rsidRDefault="00EF477B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8A4">
              <w:rPr>
                <w:rFonts w:ascii="Times New Roman" w:hAnsi="Times New Roman" w:cs="Times New Roman"/>
                <w:b/>
                <w:sz w:val="20"/>
                <w:szCs w:val="20"/>
              </w:rPr>
              <w:t>PROJE EKIBI</w:t>
            </w:r>
          </w:p>
        </w:tc>
        <w:tc>
          <w:tcPr>
            <w:tcW w:w="3827" w:type="dxa"/>
          </w:tcPr>
          <w:p w14:paraId="0262622A" w14:textId="77777777" w:rsidR="003D2D0C" w:rsidRPr="005068A4" w:rsidRDefault="00EF477B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8A4">
              <w:rPr>
                <w:rFonts w:ascii="Times New Roman" w:hAnsi="Times New Roman" w:cs="Times New Roman"/>
                <w:b/>
                <w:sz w:val="20"/>
                <w:szCs w:val="20"/>
              </w:rPr>
              <w:t>PROJEDE GÖREVLI ÖĞRENCILER</w:t>
            </w:r>
          </w:p>
        </w:tc>
        <w:tc>
          <w:tcPr>
            <w:tcW w:w="3828" w:type="dxa"/>
          </w:tcPr>
          <w:p w14:paraId="135C8B79" w14:textId="77777777" w:rsidR="003D2D0C" w:rsidRPr="005068A4" w:rsidRDefault="00EF477B" w:rsidP="00EF47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8A4">
              <w:rPr>
                <w:rFonts w:ascii="Times New Roman" w:hAnsi="Times New Roman" w:cs="Times New Roman"/>
                <w:b/>
                <w:sz w:val="20"/>
                <w:szCs w:val="20"/>
              </w:rPr>
              <w:t>PROJE AMAÇ VE KAPSAMI</w:t>
            </w:r>
          </w:p>
        </w:tc>
      </w:tr>
      <w:tr w:rsidR="003D2D0C" w:rsidRPr="005068A4" w14:paraId="573E6746" w14:textId="77777777" w:rsidTr="00EF477B">
        <w:tc>
          <w:tcPr>
            <w:tcW w:w="2122" w:type="dxa"/>
          </w:tcPr>
          <w:p w14:paraId="47E024D7" w14:textId="5D3889C4" w:rsidR="003D2D0C" w:rsidRPr="00027471" w:rsidRDefault="003D2D0C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Kuşaklar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Arası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Öğrenme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Yoluyla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Yaşlı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Bireylerin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Güvenli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Dijital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Yaşama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Katılımının</w:t>
            </w:r>
            <w:proofErr w:type="spellEnd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b/>
                <w:sz w:val="20"/>
                <w:szCs w:val="20"/>
              </w:rPr>
              <w:t>Desteklenmesi</w:t>
            </w:r>
            <w:proofErr w:type="spellEnd"/>
            <w:r w:rsidR="00027471" w:rsidRPr="000274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(AÜ-KSBF-HMF-2026-P1)</w:t>
            </w:r>
          </w:p>
          <w:p w14:paraId="7CF21BAD" w14:textId="44251236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27471">
              <w:rPr>
                <w:rFonts w:ascii="Times New Roman" w:hAnsi="Times New Roman"/>
                <w:sz w:val="20"/>
                <w:szCs w:val="20"/>
              </w:rPr>
              <w:t>(Slogan: “</w:t>
            </w:r>
            <w:proofErr w:type="spellStart"/>
            <w:r w:rsidRPr="00027471">
              <w:rPr>
                <w:rFonts w:ascii="Times New Roman" w:hAnsi="Times New Roman"/>
                <w:sz w:val="20"/>
                <w:szCs w:val="20"/>
              </w:rPr>
              <w:t>Kuşaklar</w:t>
            </w:r>
            <w:proofErr w:type="spellEnd"/>
            <w:r w:rsidRPr="000274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sz w:val="20"/>
                <w:szCs w:val="20"/>
              </w:rPr>
              <w:t>buluşuyor</w:t>
            </w:r>
            <w:proofErr w:type="spellEnd"/>
            <w:r w:rsidRPr="0002747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27471">
              <w:rPr>
                <w:rFonts w:ascii="Times New Roman" w:hAnsi="Times New Roman"/>
                <w:sz w:val="20"/>
                <w:szCs w:val="20"/>
              </w:rPr>
              <w:t>dijital</w:t>
            </w:r>
            <w:proofErr w:type="spellEnd"/>
            <w:r w:rsidRPr="000274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sz w:val="20"/>
                <w:szCs w:val="20"/>
              </w:rPr>
              <w:t>dünya</w:t>
            </w:r>
            <w:proofErr w:type="spellEnd"/>
            <w:r w:rsidRPr="000274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27471">
              <w:rPr>
                <w:rFonts w:ascii="Times New Roman" w:hAnsi="Times New Roman"/>
                <w:sz w:val="20"/>
                <w:szCs w:val="20"/>
              </w:rPr>
              <w:t>yakınlaşıyor</w:t>
            </w:r>
            <w:proofErr w:type="spellEnd"/>
            <w:r w:rsidRPr="00027471">
              <w:rPr>
                <w:rFonts w:ascii="Times New Roman" w:hAnsi="Times New Roman"/>
                <w:sz w:val="20"/>
                <w:szCs w:val="20"/>
              </w:rPr>
              <w:t>.”)</w:t>
            </w:r>
            <w:r w:rsidR="00027471" w:rsidRPr="0002747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6F1CB84D" w14:textId="77777777" w:rsidR="003D2D0C" w:rsidRPr="003D2D0C" w:rsidRDefault="003D2D0C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Emine ARIKAN</w:t>
            </w:r>
          </w:p>
        </w:tc>
        <w:tc>
          <w:tcPr>
            <w:tcW w:w="2126" w:type="dxa"/>
          </w:tcPr>
          <w:p w14:paraId="3BD756F0" w14:textId="77777777" w:rsidR="003D2D0C" w:rsidRPr="003D2D0C" w:rsidRDefault="003D2D0C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Emine ARIKAN</w:t>
            </w:r>
          </w:p>
          <w:p w14:paraId="4F2EFD7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Asistanı</w:t>
            </w:r>
            <w:proofErr w:type="spellEnd"/>
            <w:r>
              <w:rPr>
                <w:rFonts w:ascii="Times New Roman" w:hAnsi="Times New Roman"/>
                <w:sz w:val="20"/>
              </w:rPr>
              <w:t>: Yaren Alan</w:t>
            </w:r>
          </w:p>
          <w:p w14:paraId="58BFAF7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Sözcüsü</w:t>
            </w:r>
            <w:proofErr w:type="spellEnd"/>
            <w:r>
              <w:rPr>
                <w:rFonts w:ascii="Times New Roman" w:hAnsi="Times New Roman"/>
                <w:sz w:val="20"/>
              </w:rPr>
              <w:t>: Sevinç Tetik</w:t>
            </w:r>
          </w:p>
        </w:tc>
        <w:tc>
          <w:tcPr>
            <w:tcW w:w="3827" w:type="dxa"/>
          </w:tcPr>
          <w:p w14:paraId="4CBBB9F4" w14:textId="77777777" w:rsidR="003D2D0C" w:rsidRPr="003D2D0C" w:rsidRDefault="003D2D0C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1. Sevinç Tetik (20254501615)</w:t>
            </w:r>
          </w:p>
          <w:p w14:paraId="58D9AF4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Yaren Alan (20244501063)</w:t>
            </w:r>
          </w:p>
          <w:p w14:paraId="3226881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3. Yusuf Çınar (20244501002)</w:t>
            </w:r>
          </w:p>
          <w:p w14:paraId="0B3EDA6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4. Hatice Say (20244501037)</w:t>
            </w:r>
          </w:p>
          <w:p w14:paraId="054C8BC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Büşra Ceren Yılmaz (20244501084)</w:t>
            </w:r>
          </w:p>
          <w:p w14:paraId="649B81F9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6. Nadiye </w:t>
            </w:r>
            <w:proofErr w:type="spellStart"/>
            <w:r>
              <w:rPr>
                <w:rFonts w:ascii="Times New Roman" w:hAnsi="Times New Roman"/>
                <w:sz w:val="20"/>
              </w:rPr>
              <w:t>Yöngül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(20244501020)</w:t>
            </w:r>
          </w:p>
          <w:p w14:paraId="3CD6132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7. Şahin Saka (20244501021)</w:t>
            </w:r>
          </w:p>
          <w:p w14:paraId="7BA8EBD8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Zeynep Ermiş (20244501082)</w:t>
            </w:r>
          </w:p>
          <w:p w14:paraId="1A6CBE4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9. Eda </w:t>
            </w:r>
            <w:proofErr w:type="spellStart"/>
            <w:r>
              <w:rPr>
                <w:rFonts w:ascii="Times New Roman" w:hAnsi="Times New Roman"/>
                <w:sz w:val="20"/>
              </w:rPr>
              <w:t>Baykanoğlu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(20244501038)</w:t>
            </w:r>
          </w:p>
          <w:p w14:paraId="58CC403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Cansu Özer (20244501036)</w:t>
            </w:r>
          </w:p>
        </w:tc>
        <w:tc>
          <w:tcPr>
            <w:tcW w:w="3828" w:type="dxa"/>
          </w:tcPr>
          <w:p w14:paraId="2EC7A3EB" w14:textId="77777777" w:rsidR="003D2D0C" w:rsidRPr="003D2D0C" w:rsidRDefault="003D2D0C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60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hızla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dijitalleşen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kamu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hizmetlerine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şekilde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erişebilmelerini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desteklemeyi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teknolojiye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yönelik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çekincelerini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azaltmayı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hemşirelik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öğrencileri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arasında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kuşaklar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öğrenmeye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dayalı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etkileşim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ortamı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oluşturularak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yaşlı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hizmetlerini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(MHRS, e-</w:t>
            </w:r>
            <w:proofErr w:type="spellStart"/>
            <w:r>
              <w:rPr>
                <w:rFonts w:ascii="Times New Roman" w:hAnsi="Times New Roman"/>
                <w:sz w:val="20"/>
              </w:rPr>
              <w:t>Nabız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0"/>
              </w:rPr>
              <w:t>kullanabilmeleri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güvenilir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bilgisine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ulaşabilmeleri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dünyaya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aktif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katılımları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3BE83B79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yaşlı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dolandırıcılık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şifre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kişisel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yeni </w:t>
            </w:r>
            <w:proofErr w:type="spellStart"/>
            <w:r>
              <w:rPr>
                <w:rFonts w:ascii="Times New Roman" w:hAnsi="Times New Roman"/>
                <w:sz w:val="20"/>
              </w:rPr>
              <w:t>teknolojilerle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şekilde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tanışmalarını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meydanındaki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belediye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çay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bahçesinde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30 </w:t>
            </w:r>
            <w:proofErr w:type="spellStart"/>
            <w:r>
              <w:rPr>
                <w:rFonts w:ascii="Times New Roman" w:hAnsi="Times New Roman"/>
                <w:sz w:val="20"/>
              </w:rPr>
              <w:t>bireye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ulaşılması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hedeflenerek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Sağlığım</w:t>
            </w:r>
            <w:proofErr w:type="spellEnd"/>
            <w:r>
              <w:rPr>
                <w:rFonts w:ascii="Times New Roman" w:hAnsi="Times New Roman"/>
                <w:sz w:val="20"/>
              </w:rPr>
              <w:t>”, “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Dünyada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Güvendeyim</w:t>
            </w:r>
            <w:proofErr w:type="spellEnd"/>
            <w:r>
              <w:rPr>
                <w:rFonts w:ascii="Times New Roman" w:hAnsi="Times New Roman"/>
                <w:sz w:val="20"/>
              </w:rPr>
              <w:t>”, “</w:t>
            </w:r>
            <w:proofErr w:type="spellStart"/>
            <w:r>
              <w:rPr>
                <w:rFonts w:ascii="Times New Roman" w:hAnsi="Times New Roman"/>
                <w:sz w:val="20"/>
              </w:rPr>
              <w:t>Dolandırıcıyı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Tanıyorum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”, “Yapay </w:t>
            </w:r>
            <w:proofErr w:type="spellStart"/>
            <w:r>
              <w:rPr>
                <w:rFonts w:ascii="Times New Roman" w:hAnsi="Times New Roman"/>
                <w:sz w:val="20"/>
              </w:rPr>
              <w:t>Zekâyla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Tanışıyorum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“Sanal </w:t>
            </w:r>
            <w:proofErr w:type="spellStart"/>
            <w:r>
              <w:rPr>
                <w:rFonts w:ascii="Times New Roman" w:hAnsi="Times New Roman"/>
                <w:sz w:val="20"/>
              </w:rPr>
              <w:t>Dünyayı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Deneyimliyorum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başlıklı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tanıtımlar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rol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oynama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gösterimleri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gözetimli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gözlük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deneyimleriyle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C48E6" w:rsidRPr="005068A4" w14:paraId="501F9112" w14:textId="77777777" w:rsidTr="00EF477B">
        <w:tc>
          <w:tcPr>
            <w:tcW w:w="2122" w:type="dxa"/>
          </w:tcPr>
          <w:p w14:paraId="100CCBDD" w14:textId="149AF299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lastRenderedPageBreak/>
              <w:t>Sahada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İlk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Dokunuş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2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55F5922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Sahada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Panik </w:t>
            </w:r>
            <w:proofErr w:type="spellStart"/>
            <w:r>
              <w:rPr>
                <w:rFonts w:ascii="Times New Roman" w:hAnsi="Times New Roman"/>
                <w:sz w:val="20"/>
              </w:rPr>
              <w:t>Değil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Bilinç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Kazanır”)</w:t>
            </w:r>
          </w:p>
        </w:tc>
        <w:tc>
          <w:tcPr>
            <w:tcW w:w="2126" w:type="dxa"/>
          </w:tcPr>
          <w:p w14:paraId="48F5F80E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Dr. </w:t>
            </w:r>
            <w:proofErr w:type="spellStart"/>
            <w:r>
              <w:rPr>
                <w:rFonts w:ascii="Times New Roman" w:hAnsi="Times New Roman"/>
                <w:sz w:val="20"/>
              </w:rPr>
              <w:t>Seçil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TAYLAN</w:t>
            </w:r>
          </w:p>
        </w:tc>
        <w:tc>
          <w:tcPr>
            <w:tcW w:w="2126" w:type="dxa"/>
          </w:tcPr>
          <w:p w14:paraId="1F3A08E7" w14:textId="77777777" w:rsid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Dr. </w:t>
            </w:r>
            <w:proofErr w:type="spellStart"/>
            <w:r>
              <w:rPr>
                <w:rFonts w:ascii="Times New Roman" w:hAnsi="Times New Roman"/>
                <w:sz w:val="20"/>
              </w:rPr>
              <w:t>Seçil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TAYLAN</w:t>
            </w:r>
          </w:p>
          <w:p w14:paraId="10745B4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Asistanı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Sözcüsü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Cafer </w:t>
            </w:r>
            <w:proofErr w:type="spellStart"/>
            <w:r>
              <w:rPr>
                <w:rFonts w:ascii="Times New Roman" w:hAnsi="Times New Roman"/>
                <w:sz w:val="20"/>
              </w:rPr>
              <w:t>Çin</w:t>
            </w:r>
            <w:proofErr w:type="spellEnd"/>
          </w:p>
        </w:tc>
        <w:tc>
          <w:tcPr>
            <w:tcW w:w="3827" w:type="dxa"/>
          </w:tcPr>
          <w:p w14:paraId="5ADDEEE8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1. Cafer </w:t>
            </w:r>
            <w:proofErr w:type="spellStart"/>
            <w:r>
              <w:rPr>
                <w:rFonts w:ascii="Times New Roman" w:hAnsi="Times New Roman"/>
                <w:sz w:val="20"/>
              </w:rPr>
              <w:t>Çin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(20234501091)</w:t>
            </w:r>
          </w:p>
          <w:p w14:paraId="0F2324C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Mustafa Yıldız (20244501081)</w:t>
            </w:r>
          </w:p>
          <w:p w14:paraId="5245DE39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0"/>
              </w:rPr>
              <w:t>Şükrü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Fatih </w:t>
            </w:r>
            <w:proofErr w:type="spellStart"/>
            <w:r>
              <w:rPr>
                <w:rFonts w:ascii="Times New Roman" w:hAnsi="Times New Roman"/>
                <w:sz w:val="20"/>
              </w:rPr>
              <w:t>İnal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(20244501011)</w:t>
            </w:r>
          </w:p>
          <w:p w14:paraId="5D6B0FF0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4. Selin </w:t>
            </w:r>
            <w:proofErr w:type="spellStart"/>
            <w:r>
              <w:rPr>
                <w:rFonts w:ascii="Times New Roman" w:hAnsi="Times New Roman"/>
                <w:sz w:val="20"/>
              </w:rPr>
              <w:t>Hazindar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(20244501069)</w:t>
            </w:r>
          </w:p>
          <w:p w14:paraId="6F4F6538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5. Dilara </w:t>
            </w:r>
            <w:proofErr w:type="spellStart"/>
            <w:r>
              <w:rPr>
                <w:rFonts w:ascii="Times New Roman" w:hAnsi="Times New Roman"/>
                <w:sz w:val="20"/>
              </w:rPr>
              <w:t>Akdere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(20244501022)</w:t>
            </w:r>
          </w:p>
          <w:p w14:paraId="53EAF8EC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6. Öykü </w:t>
            </w:r>
            <w:proofErr w:type="spellStart"/>
            <w:r>
              <w:rPr>
                <w:rFonts w:ascii="Times New Roman" w:hAnsi="Times New Roman"/>
                <w:sz w:val="20"/>
              </w:rPr>
              <w:t>Sakallı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(20244501019)</w:t>
            </w:r>
          </w:p>
          <w:p w14:paraId="785C5F0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sz w:val="20"/>
              </w:rPr>
              <w:t>Nazlıcan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Yıldırım (20244501014)</w:t>
            </w:r>
          </w:p>
          <w:p w14:paraId="0AB5B170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8. Eylül </w:t>
            </w:r>
            <w:proofErr w:type="spellStart"/>
            <w:r>
              <w:rPr>
                <w:rFonts w:ascii="Times New Roman" w:hAnsi="Times New Roman"/>
                <w:sz w:val="20"/>
              </w:rPr>
              <w:t>Gençdoğan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(20244501087)</w:t>
            </w:r>
          </w:p>
          <w:p w14:paraId="7764C3C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Nisanur Karaçam (20234501084)</w:t>
            </w:r>
          </w:p>
          <w:p w14:paraId="6FB72B3D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Zinet Demir (20244501090)</w:t>
            </w:r>
          </w:p>
        </w:tc>
        <w:tc>
          <w:tcPr>
            <w:tcW w:w="3828" w:type="dxa"/>
          </w:tcPr>
          <w:p w14:paraId="6102B8DF" w14:textId="77777777" w:rsidR="00AC48E6" w:rsidRPr="00AC48E6" w:rsidRDefault="00AC48E6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Spor </w:t>
            </w:r>
            <w:proofErr w:type="spellStart"/>
            <w:r>
              <w:rPr>
                <w:rFonts w:ascii="Times New Roman" w:hAnsi="Times New Roman"/>
                <w:sz w:val="20"/>
              </w:rPr>
              <w:t>Lisesi’nde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14-18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grubundaki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adölesanlar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geniş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sahil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şeridi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yoğun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tarım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trafik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nedeniyle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ilçesinde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karşılaşılan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boğulma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iş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trafik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kazalarında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profesyonel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ekipleri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olay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ulaşıncaya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kadar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geçen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kritik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sürede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müdahalesinin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önemine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çekmeyi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toplumda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bilinçli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panikten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uzak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kültürü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oluşturularak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önlenebilir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ölüm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kalıcı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sakatlık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oranlarının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azaltılmasına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katkı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sağlanması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407B2AA3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halk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arasında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bilinen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ancak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kazazedeye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zarar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hatalı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bilimsel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verilerle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düzeltmek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gençlerin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acil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durumlarda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müdahalede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bulunabilmesini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temel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travmada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müdahale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yaralı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taşıma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boğulmalarda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konularında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maketler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Heimlich </w:t>
            </w:r>
            <w:proofErr w:type="spellStart"/>
            <w:r>
              <w:rPr>
                <w:rFonts w:ascii="Times New Roman" w:hAnsi="Times New Roman"/>
                <w:sz w:val="20"/>
              </w:rPr>
              <w:t>manevrası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kanama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kontrolü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bilgilendirici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broşür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dijital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rehber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dağıtımı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test–son test </w:t>
            </w:r>
            <w:proofErr w:type="spellStart"/>
            <w:r>
              <w:rPr>
                <w:rFonts w:ascii="Times New Roman" w:hAnsi="Times New Roman"/>
                <w:sz w:val="20"/>
              </w:rPr>
              <w:t>değerlendirmeleriyle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C48E6" w:rsidRPr="005068A4" w14:paraId="52744301" w14:textId="77777777" w:rsidTr="00EF477B">
        <w:tc>
          <w:tcPr>
            <w:tcW w:w="2122" w:type="dxa"/>
          </w:tcPr>
          <w:p w14:paraId="660D41EB" w14:textId="27AA6ACE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Menopoz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Festivali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3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25A6C12B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Menopozu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Bilgi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Yaşa”)</w:t>
            </w:r>
          </w:p>
        </w:tc>
        <w:tc>
          <w:tcPr>
            <w:tcW w:w="2126" w:type="dxa"/>
          </w:tcPr>
          <w:p w14:paraId="094D5E93" w14:textId="77777777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Gamze YAVAŞ</w:t>
            </w:r>
          </w:p>
        </w:tc>
        <w:tc>
          <w:tcPr>
            <w:tcW w:w="2126" w:type="dxa"/>
          </w:tcPr>
          <w:p w14:paraId="7831D99B" w14:textId="77777777" w:rsid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Gamze YAVAŞ</w:t>
            </w:r>
          </w:p>
          <w:p w14:paraId="2B7615F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Asistanı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Arş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Gülcan KARABULUT</w:t>
            </w:r>
          </w:p>
          <w:p w14:paraId="6C351B3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Gönüllüleri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Hemşire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Sevgi IŞILAK, Fatma Mina YILMAZ</w:t>
            </w:r>
          </w:p>
          <w:p w14:paraId="4C61E43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Sözcüleri</w:t>
            </w:r>
            <w:proofErr w:type="spellEnd"/>
            <w:r>
              <w:rPr>
                <w:rFonts w:ascii="Times New Roman" w:hAnsi="Times New Roman"/>
                <w:sz w:val="20"/>
              </w:rPr>
              <w:t>: Berfin BASKIN, Gaye KORKMAZ</w:t>
            </w:r>
          </w:p>
        </w:tc>
        <w:tc>
          <w:tcPr>
            <w:tcW w:w="3827" w:type="dxa"/>
          </w:tcPr>
          <w:p w14:paraId="627C3C7C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1. Beyzanur İPEK (20244501034)</w:t>
            </w:r>
          </w:p>
          <w:p w14:paraId="5329579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Nisa SAVRAN (20244501059)</w:t>
            </w:r>
          </w:p>
          <w:p w14:paraId="7411D69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3. Eylül Başak AKAR (20244501001)</w:t>
            </w:r>
          </w:p>
          <w:p w14:paraId="6B62CC3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4. Ceylan AĞUŞ (20244501005)</w:t>
            </w:r>
          </w:p>
          <w:p w14:paraId="4841B7B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Gaye KORKMAZ (20244501029)</w:t>
            </w:r>
          </w:p>
          <w:p w14:paraId="1C30ED6D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6. Zümre Hüsna MAHİR (20244501072)</w:t>
            </w:r>
          </w:p>
          <w:p w14:paraId="1C11263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sz w:val="20"/>
              </w:rPr>
              <w:t>Avşin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IŞIK (20244501066)</w:t>
            </w:r>
          </w:p>
          <w:p w14:paraId="58F31D7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Derya KÖR (20244501065)</w:t>
            </w:r>
          </w:p>
          <w:p w14:paraId="01BE14C8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9. </w:t>
            </w:r>
            <w:proofErr w:type="spellStart"/>
            <w:r>
              <w:rPr>
                <w:rFonts w:ascii="Times New Roman" w:hAnsi="Times New Roman"/>
                <w:sz w:val="20"/>
              </w:rPr>
              <w:t>Gülsu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ADEŞOĞLU (20244501009)</w:t>
            </w:r>
          </w:p>
          <w:p w14:paraId="742FF91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10. Mine ÇELİK (20244501016)</w:t>
            </w:r>
          </w:p>
          <w:p w14:paraId="6F750A8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11. Berfin BASKIN (20244501039)</w:t>
            </w:r>
          </w:p>
        </w:tc>
        <w:tc>
          <w:tcPr>
            <w:tcW w:w="3828" w:type="dxa"/>
          </w:tcPr>
          <w:p w14:paraId="7820EB86" w14:textId="77777777" w:rsidR="00AC48E6" w:rsidRPr="00AC48E6" w:rsidRDefault="00AC48E6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perimenopoz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postmenopoz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dönemindeki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kadınlar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edinmek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isteyen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kadınların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süreci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hakkında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yeterli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ulaşmalarını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menopozun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fiziksel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psikolojik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kazanmalarını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menopoz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belirtilerinin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tanınması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yöntemlerinin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öğrenilmesi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bilinen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yanlışların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eksik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azaltılması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yoluyla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kadınların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kalitesinin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21F86CD7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sağlıklı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beslenme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fiziksel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aktivite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uyku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kemik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kalp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düzenli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kontrolleri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konularında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bilinç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gerektiğinde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hizmetlerinden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alınmasını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teşvik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festival </w:t>
            </w:r>
            <w:proofErr w:type="spellStart"/>
            <w:r>
              <w:rPr>
                <w:rFonts w:ascii="Times New Roman" w:hAnsi="Times New Roman"/>
                <w:sz w:val="20"/>
              </w:rPr>
              <w:t>formatında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“Doğru mu </w:t>
            </w:r>
            <w:proofErr w:type="spellStart"/>
            <w:r>
              <w:rPr>
                <w:rFonts w:ascii="Times New Roman" w:hAnsi="Times New Roman"/>
                <w:sz w:val="20"/>
              </w:rPr>
              <w:t>Yanlış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Kutusu”, “</w:t>
            </w:r>
            <w:proofErr w:type="spellStart"/>
            <w:r>
              <w:rPr>
                <w:rFonts w:ascii="Times New Roman" w:hAnsi="Times New Roman"/>
                <w:sz w:val="20"/>
              </w:rPr>
              <w:t>Belirtiyi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</w:t>
            </w:r>
            <w:proofErr w:type="spellEnd"/>
            <w:r>
              <w:rPr>
                <w:rFonts w:ascii="Times New Roman" w:hAnsi="Times New Roman"/>
                <w:sz w:val="20"/>
              </w:rPr>
              <w:t>”, “</w:t>
            </w:r>
            <w:proofErr w:type="spellStart"/>
            <w:r>
              <w:rPr>
                <w:rFonts w:ascii="Times New Roman" w:hAnsi="Times New Roman"/>
                <w:sz w:val="20"/>
              </w:rPr>
              <w:t>Menopozda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Kendine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İyi Bak”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bilgilendirme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standı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röportaj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köşesi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broşür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materyali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dağıtımı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gönüllü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hemşirenin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deneyimlerini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paylaştığı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“Ben Menopoza Girdiğimde” </w:t>
            </w:r>
            <w:proofErr w:type="spellStart"/>
            <w:r>
              <w:rPr>
                <w:rFonts w:ascii="Times New Roman" w:hAnsi="Times New Roman"/>
                <w:sz w:val="20"/>
              </w:rPr>
              <w:t>soru-cevap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oturumu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katılımı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teşvik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faaliyetlerle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C48E6" w:rsidRPr="005068A4" w14:paraId="428B37D3" w14:textId="77777777" w:rsidTr="00EF477B">
        <w:tc>
          <w:tcPr>
            <w:tcW w:w="2122" w:type="dxa"/>
          </w:tcPr>
          <w:p w14:paraId="513B6177" w14:textId="17FBAF54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Minik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Adımlar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, Büyük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İzler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4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6E1705D8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Öğren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paylaş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üret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geleceğe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bırak</w:t>
            </w:r>
            <w:proofErr w:type="spellEnd"/>
            <w:r>
              <w:rPr>
                <w:rFonts w:ascii="Times New Roman" w:hAnsi="Times New Roman"/>
                <w:sz w:val="20"/>
              </w:rPr>
              <w:t>”)</w:t>
            </w:r>
          </w:p>
        </w:tc>
        <w:tc>
          <w:tcPr>
            <w:tcW w:w="2126" w:type="dxa"/>
          </w:tcPr>
          <w:p w14:paraId="044813BA" w14:textId="77777777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Adem SÜMEN</w:t>
            </w:r>
          </w:p>
        </w:tc>
        <w:tc>
          <w:tcPr>
            <w:tcW w:w="2126" w:type="dxa"/>
          </w:tcPr>
          <w:p w14:paraId="5C297B8B" w14:textId="77777777" w:rsid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Doç</w:t>
            </w:r>
            <w:proofErr w:type="spellEnd"/>
            <w:r>
              <w:rPr>
                <w:rFonts w:ascii="Times New Roman" w:hAnsi="Times New Roman"/>
                <w:sz w:val="20"/>
              </w:rPr>
              <w:t>. Dr. Adem SÜMEN</w:t>
            </w:r>
          </w:p>
          <w:p w14:paraId="3E756D7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Sözcüsü</w:t>
            </w:r>
            <w:proofErr w:type="spellEnd"/>
            <w:r>
              <w:rPr>
                <w:rFonts w:ascii="Times New Roman" w:hAnsi="Times New Roman"/>
                <w:sz w:val="20"/>
              </w:rPr>
              <w:t>: Büşra Sönmez</w:t>
            </w:r>
          </w:p>
        </w:tc>
        <w:tc>
          <w:tcPr>
            <w:tcW w:w="3827" w:type="dxa"/>
          </w:tcPr>
          <w:p w14:paraId="39F4821C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1. Azize </w:t>
            </w:r>
            <w:proofErr w:type="spellStart"/>
            <w:r>
              <w:rPr>
                <w:rFonts w:ascii="Times New Roman" w:hAnsi="Times New Roman"/>
                <w:sz w:val="20"/>
              </w:rPr>
              <w:t>Özenir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(20244501601)</w:t>
            </w:r>
          </w:p>
          <w:p w14:paraId="743041E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Simge Özalp (20244501057)</w:t>
            </w:r>
          </w:p>
          <w:p w14:paraId="7A5C99D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0"/>
              </w:rPr>
              <w:t>Şükran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Kurnaz (20244501042)</w:t>
            </w:r>
          </w:p>
          <w:p w14:paraId="4D87FC5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4. Büşra Sönmez (20244501075)</w:t>
            </w:r>
          </w:p>
          <w:p w14:paraId="74E7967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İrem Balcı (20244501051)</w:t>
            </w:r>
          </w:p>
          <w:p w14:paraId="7383B09C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sz w:val="20"/>
              </w:rPr>
              <w:t>Fervet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Duman (20244501047)</w:t>
            </w:r>
          </w:p>
          <w:p w14:paraId="1E1B542C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sz w:val="20"/>
              </w:rPr>
              <w:t>İlknur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Aytaş (20244501091)</w:t>
            </w:r>
          </w:p>
          <w:p w14:paraId="1978ED6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Şerife Ceyda Balcı (20244501017)</w:t>
            </w:r>
          </w:p>
          <w:p w14:paraId="4F397FC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Tuğçe Güneş (20244501060)</w:t>
            </w:r>
          </w:p>
          <w:p w14:paraId="6BE902C9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Dilber Aktaş (20244501045)</w:t>
            </w:r>
          </w:p>
        </w:tc>
        <w:tc>
          <w:tcPr>
            <w:tcW w:w="3828" w:type="dxa"/>
          </w:tcPr>
          <w:p w14:paraId="651CCA02" w14:textId="77777777" w:rsidR="00AC48E6" w:rsidRPr="00AC48E6" w:rsidRDefault="00AC48E6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ulaşımı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köy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okullarında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6-13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grubu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akranlarıyla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güçlü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ilişkiler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kurmalarını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empati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paylaşım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dayanışma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duygularını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geliştirmelerini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sürdürülebilirlik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kavramı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yalnızca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çevresel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boyutuyla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sağlık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eğitim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dayanışma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kültürel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sürdürülebilirlik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sorumlu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üretim-tüketim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toplumsal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eşitlik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boyutlarıyla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bütüncül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alınarak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kendisine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topluma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çevreye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duyarlı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üreten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paylaşan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güçlenmeleri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1C7EABA2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değerleri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yalnızca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düzeyinde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yaparak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yaşayarak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üreterek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paylaşarak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deneyimlemelerini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kültürel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sanatsal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köy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okullarına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notlu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meyve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paketleri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gönderilen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“Minik Eller, </w:t>
            </w:r>
            <w:proofErr w:type="spellStart"/>
            <w:r>
              <w:rPr>
                <w:rFonts w:ascii="Times New Roman" w:hAnsi="Times New Roman"/>
                <w:sz w:val="20"/>
              </w:rPr>
              <w:t>Sağlıklı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Paylaşımlar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”, </w:t>
            </w:r>
            <w:proofErr w:type="spellStart"/>
            <w:r>
              <w:rPr>
                <w:rFonts w:ascii="Times New Roman" w:hAnsi="Times New Roman"/>
                <w:sz w:val="20"/>
              </w:rPr>
              <w:t>atkı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örülen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İlmek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İlmek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Umut”, </w:t>
            </w:r>
            <w:proofErr w:type="spellStart"/>
            <w:r>
              <w:rPr>
                <w:rFonts w:ascii="Times New Roman" w:hAnsi="Times New Roman"/>
                <w:sz w:val="20"/>
              </w:rPr>
              <w:t>geleneksel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oyunların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yaşatıldığı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Sokağın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Sesleri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”, </w:t>
            </w:r>
            <w:proofErr w:type="spellStart"/>
            <w:r>
              <w:rPr>
                <w:rFonts w:ascii="Times New Roman" w:hAnsi="Times New Roman"/>
                <w:sz w:val="20"/>
              </w:rPr>
              <w:t>atık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malzemelerle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dönüşüm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yapılan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Çöp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Düş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cinsiyet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ayrımı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olmaksızın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meslek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canlandırmalarının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yapıldığı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Sınırsız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Hayaller, </w:t>
            </w:r>
            <w:proofErr w:type="spellStart"/>
            <w:r>
              <w:rPr>
                <w:rFonts w:ascii="Times New Roman" w:hAnsi="Times New Roman"/>
                <w:sz w:val="20"/>
              </w:rPr>
              <w:t>Eşit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Yarınlar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C48E6" w:rsidRPr="005068A4" w14:paraId="0EF8E38A" w14:textId="77777777" w:rsidTr="00EF477B">
        <w:tc>
          <w:tcPr>
            <w:tcW w:w="2122" w:type="dxa"/>
          </w:tcPr>
          <w:p w14:paraId="71E9688D" w14:textId="5722DE0B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lastRenderedPageBreak/>
              <w:t>Bedenimle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Arkadaş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Oluyorum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5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225CCD5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(Slogan: “En iyi </w:t>
            </w:r>
            <w:proofErr w:type="spellStart"/>
            <w:r>
              <w:rPr>
                <w:rFonts w:ascii="Times New Roman" w:hAnsi="Times New Roman"/>
                <w:sz w:val="20"/>
              </w:rPr>
              <w:t>arkadaşım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bedenim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sınırlarını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ben </w:t>
            </w:r>
            <w:proofErr w:type="spellStart"/>
            <w:r>
              <w:rPr>
                <w:rFonts w:ascii="Times New Roman" w:hAnsi="Times New Roman"/>
                <w:sz w:val="20"/>
              </w:rPr>
              <w:t>belirlerim</w:t>
            </w:r>
            <w:proofErr w:type="spellEnd"/>
            <w:r>
              <w:rPr>
                <w:rFonts w:ascii="Times New Roman" w:hAnsi="Times New Roman"/>
                <w:sz w:val="20"/>
              </w:rPr>
              <w:t>.”)</w:t>
            </w:r>
          </w:p>
        </w:tc>
        <w:tc>
          <w:tcPr>
            <w:tcW w:w="2126" w:type="dxa"/>
          </w:tcPr>
          <w:p w14:paraId="5D3DDCC4" w14:textId="77777777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Üyesi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Bahar AKSOY</w:t>
            </w:r>
          </w:p>
        </w:tc>
        <w:tc>
          <w:tcPr>
            <w:tcW w:w="2126" w:type="dxa"/>
          </w:tcPr>
          <w:p w14:paraId="294B2F75" w14:textId="77777777" w:rsid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Dr. </w:t>
            </w: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Üyesi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Bahar AKSOY</w:t>
            </w:r>
          </w:p>
          <w:p w14:paraId="446876B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Asistanı</w:t>
            </w:r>
            <w:proofErr w:type="spellEnd"/>
            <w:r>
              <w:rPr>
                <w:rFonts w:ascii="Times New Roman" w:hAnsi="Times New Roman"/>
                <w:sz w:val="20"/>
              </w:rPr>
              <w:t>: Aysima Yücel</w:t>
            </w:r>
          </w:p>
          <w:p w14:paraId="769E404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Sözcüsü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Mustafa </w:t>
            </w:r>
            <w:proofErr w:type="spellStart"/>
            <w:r>
              <w:rPr>
                <w:rFonts w:ascii="Times New Roman" w:hAnsi="Times New Roman"/>
                <w:sz w:val="20"/>
              </w:rPr>
              <w:t>Dabanlı</w:t>
            </w:r>
            <w:proofErr w:type="spellEnd"/>
          </w:p>
          <w:p w14:paraId="30161900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Gönüllüleri</w:t>
            </w:r>
            <w:proofErr w:type="spellEnd"/>
            <w:r>
              <w:rPr>
                <w:rFonts w:ascii="Times New Roman" w:hAnsi="Times New Roman"/>
                <w:sz w:val="20"/>
              </w:rPr>
              <w:t>: Mehmet Tunay Berber (20234501085), Muhammet Potur (20234501033)</w:t>
            </w:r>
          </w:p>
        </w:tc>
        <w:tc>
          <w:tcPr>
            <w:tcW w:w="3827" w:type="dxa"/>
          </w:tcPr>
          <w:p w14:paraId="5AC9EA0B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1. Zeynep Sude Devam (20244501088)</w:t>
            </w:r>
          </w:p>
          <w:p w14:paraId="0F24880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Aysima Yücel (20244501049)</w:t>
            </w:r>
          </w:p>
          <w:p w14:paraId="078455A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3. Sudem </w:t>
            </w:r>
            <w:proofErr w:type="spellStart"/>
            <w:r>
              <w:rPr>
                <w:rFonts w:ascii="Times New Roman" w:hAnsi="Times New Roman"/>
                <w:sz w:val="20"/>
              </w:rPr>
              <w:t>Sığırcı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(20244501032)</w:t>
            </w:r>
          </w:p>
          <w:p w14:paraId="7AD7D0D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4. Nurhayat </w:t>
            </w:r>
            <w:proofErr w:type="spellStart"/>
            <w:r>
              <w:rPr>
                <w:rFonts w:ascii="Times New Roman" w:hAnsi="Times New Roman"/>
                <w:sz w:val="20"/>
              </w:rPr>
              <w:t>Dilsiz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(20244501028)</w:t>
            </w:r>
          </w:p>
          <w:p w14:paraId="4472F59C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5. Emre </w:t>
            </w:r>
            <w:proofErr w:type="spellStart"/>
            <w:r>
              <w:rPr>
                <w:rFonts w:ascii="Times New Roman" w:hAnsi="Times New Roman"/>
                <w:sz w:val="20"/>
              </w:rPr>
              <w:t>Aytulu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(20244501079)</w:t>
            </w:r>
          </w:p>
          <w:p w14:paraId="09453C1D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6. Muhammet Kadavan (20244501007)</w:t>
            </w:r>
          </w:p>
          <w:p w14:paraId="401FE13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Mustafa </w:t>
            </w:r>
            <w:proofErr w:type="spellStart"/>
            <w:r>
              <w:rPr>
                <w:rFonts w:ascii="Times New Roman" w:hAnsi="Times New Roman"/>
                <w:sz w:val="20"/>
              </w:rPr>
              <w:t>Dabanlı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(20244501070)</w:t>
            </w:r>
          </w:p>
          <w:p w14:paraId="22104CDB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Emircan Keskin (20244501041)</w:t>
            </w:r>
          </w:p>
          <w:p w14:paraId="66613EC7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Ramazan Kardaşoğlu (20244501071)</w:t>
            </w:r>
          </w:p>
          <w:p w14:paraId="3BB25499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Hasan Bayat (20244501010)</w:t>
            </w:r>
          </w:p>
        </w:tc>
        <w:tc>
          <w:tcPr>
            <w:tcW w:w="3828" w:type="dxa"/>
          </w:tcPr>
          <w:p w14:paraId="43645889" w14:textId="77777777" w:rsidR="00AC48E6" w:rsidRPr="00AC48E6" w:rsidRDefault="00AC48E6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Ahmet Avcıoğlu </w:t>
            </w:r>
            <w:proofErr w:type="spellStart"/>
            <w:r>
              <w:rPr>
                <w:rFonts w:ascii="Times New Roman" w:hAnsi="Times New Roman"/>
                <w:sz w:val="20"/>
              </w:rPr>
              <w:t>İlköğretim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Okulu ana </w:t>
            </w:r>
            <w:proofErr w:type="spellStart"/>
            <w:r>
              <w:rPr>
                <w:rFonts w:ascii="Times New Roman" w:hAnsi="Times New Roman"/>
                <w:sz w:val="20"/>
              </w:rPr>
              <w:t>sınıfında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erken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çocukluk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dönemindeki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(4-6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0"/>
              </w:rPr>
              <w:t>çocuklar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beden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mahremiyet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duygusu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kişisel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sınır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kavramlarının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temellerinin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atıldığı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dönemde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kendi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bedenlerini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bedenlerinin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kendilerine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ait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olduğunu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fark </w:t>
            </w:r>
            <w:proofErr w:type="spellStart"/>
            <w:r>
              <w:rPr>
                <w:rFonts w:ascii="Times New Roman" w:hAnsi="Times New Roman"/>
                <w:sz w:val="20"/>
              </w:rPr>
              <w:t>etmelerini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özel</w:t>
            </w:r>
            <w:proofErr w:type="spell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</w:rPr>
              <w:t>mahrem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bölgelerini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ayırt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edebilmeleri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kişisel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alan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sınırlarını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koruyabilmeleri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güvensiz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dokunuşları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ayırt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edebilmeleri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için </w:t>
            </w:r>
            <w:proofErr w:type="spellStart"/>
            <w:r>
              <w:rPr>
                <w:rFonts w:ascii="Times New Roman" w:hAnsi="Times New Roman"/>
                <w:sz w:val="20"/>
              </w:rPr>
              <w:t>temel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becerilerin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kazandırılması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7BA54945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istemedikleri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fiziksel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temaslara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hayır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diyebilmelerini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rahatsız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edici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durum </w:t>
            </w:r>
            <w:proofErr w:type="spellStart"/>
            <w:r>
              <w:rPr>
                <w:rFonts w:ascii="Times New Roman" w:hAnsi="Times New Roman"/>
                <w:sz w:val="20"/>
              </w:rPr>
              <w:t>yaşadıklarında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güvendikleri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yetişkine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anlatabilmelerini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isteyebilmelerini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ana </w:t>
            </w:r>
            <w:proofErr w:type="spellStart"/>
            <w:r>
              <w:rPr>
                <w:rFonts w:ascii="Times New Roman" w:hAnsi="Times New Roman"/>
                <w:sz w:val="20"/>
              </w:rPr>
              <w:t>sınıfı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öğretmenlerinin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0"/>
              </w:rPr>
              <w:t>bu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kazanımların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günlük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yaşamda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pekiştirilmesine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katkı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sunmasını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>; “</w:t>
            </w:r>
            <w:proofErr w:type="spellStart"/>
            <w:r>
              <w:rPr>
                <w:rFonts w:ascii="Times New Roman" w:hAnsi="Times New Roman"/>
                <w:sz w:val="20"/>
              </w:rPr>
              <w:t>Bedenimle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Tanışıyorum</w:t>
            </w:r>
            <w:proofErr w:type="spellEnd"/>
            <w:r>
              <w:rPr>
                <w:rFonts w:ascii="Times New Roman" w:hAnsi="Times New Roman"/>
                <w:sz w:val="20"/>
              </w:rPr>
              <w:t>”, “</w:t>
            </w:r>
            <w:proofErr w:type="spellStart"/>
            <w:r>
              <w:rPr>
                <w:rFonts w:ascii="Times New Roman" w:hAnsi="Times New Roman"/>
                <w:sz w:val="20"/>
              </w:rPr>
              <w:t>Güvenlik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Kâşifleri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oyun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temelli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görsel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kartlar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sanal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gerçeklik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(VR) </w:t>
            </w:r>
            <w:proofErr w:type="spellStart"/>
            <w:r>
              <w:rPr>
                <w:rFonts w:ascii="Times New Roman" w:hAnsi="Times New Roman"/>
                <w:sz w:val="20"/>
              </w:rPr>
              <w:t>destekli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tiyatro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gösterisi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yönlü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katılımı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teşvik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faaliyetlerle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C48E6" w:rsidRPr="005068A4" w14:paraId="18782BC2" w14:textId="77777777" w:rsidTr="00EF477B">
        <w:tc>
          <w:tcPr>
            <w:tcW w:w="2122" w:type="dxa"/>
          </w:tcPr>
          <w:p w14:paraId="7D3DE831" w14:textId="4B7F44F5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lastRenderedPageBreak/>
              <w:t>Dönüşüm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Devrimi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6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4B018F72" w14:textId="1C90BBF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Atığını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azalt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dünyaya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kat”)</w:t>
            </w:r>
            <w:r w:rsidR="00027471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26" w:type="dxa"/>
          </w:tcPr>
          <w:p w14:paraId="15E8D4C5" w14:textId="77777777" w:rsidR="00AC48E6" w:rsidRPr="003D2D0C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Dr. Selçuk GÖRÜCÜ</w:t>
            </w:r>
          </w:p>
        </w:tc>
        <w:tc>
          <w:tcPr>
            <w:tcW w:w="2126" w:type="dxa"/>
          </w:tcPr>
          <w:p w14:paraId="20374091" w14:textId="77777777" w:rsid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Dr. Selçuk GÖRÜCÜ</w:t>
            </w:r>
          </w:p>
          <w:p w14:paraId="02B4BA98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Sözcüleri</w:t>
            </w:r>
            <w:proofErr w:type="spellEnd"/>
            <w:r>
              <w:rPr>
                <w:rFonts w:ascii="Times New Roman" w:hAnsi="Times New Roman"/>
                <w:sz w:val="20"/>
              </w:rPr>
              <w:t>: Sümeyye KUNT, Fatma Mina YILMAZ</w:t>
            </w:r>
          </w:p>
          <w:p w14:paraId="6A670A5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Gönüllüleri</w:t>
            </w:r>
            <w:proofErr w:type="spellEnd"/>
            <w:r>
              <w:rPr>
                <w:rFonts w:ascii="Times New Roman" w:hAnsi="Times New Roman"/>
                <w:sz w:val="20"/>
              </w:rPr>
              <w:t>: Fırat KAYA (20224501068), Betül Yılmaz (20234501012), Elif Güler (20234501080)</w:t>
            </w:r>
          </w:p>
        </w:tc>
        <w:tc>
          <w:tcPr>
            <w:tcW w:w="3827" w:type="dxa"/>
          </w:tcPr>
          <w:p w14:paraId="0E05BE5A" w14:textId="77777777" w:rsidR="00AC48E6" w:rsidRPr="00AC48E6" w:rsidRDefault="00AC48E6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1. Sümeyye KUNT (20244501024)</w:t>
            </w:r>
          </w:p>
          <w:p w14:paraId="0D643307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Fatma Mina YILMAZ (20244501086)</w:t>
            </w:r>
          </w:p>
          <w:p w14:paraId="58064D1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3. Mustafa TOKMAK (20244501006)</w:t>
            </w:r>
          </w:p>
          <w:p w14:paraId="04C8320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4. Halil Berke ERDEM (20244501055)</w:t>
            </w:r>
          </w:p>
          <w:p w14:paraId="0F3381F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Halit KELER (20244501018)</w:t>
            </w:r>
          </w:p>
          <w:p w14:paraId="460CE71F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6. Uğur Baran YAKAR (20244501031)</w:t>
            </w:r>
          </w:p>
          <w:p w14:paraId="780B71A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7. Yunus Emre BATUR (20244501003)</w:t>
            </w:r>
          </w:p>
          <w:p w14:paraId="6A148C0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İsmail ŞAHİN (20244501044)</w:t>
            </w:r>
          </w:p>
          <w:p w14:paraId="314DD45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Emrullah AKTİMUR (20244501025)</w:t>
            </w:r>
          </w:p>
          <w:p w14:paraId="11D7227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Beril YEŞİL (20264501701)</w:t>
            </w:r>
          </w:p>
        </w:tc>
        <w:tc>
          <w:tcPr>
            <w:tcW w:w="3828" w:type="dxa"/>
          </w:tcPr>
          <w:p w14:paraId="0551C616" w14:textId="77777777" w:rsidR="00AC48E6" w:rsidRPr="00AC48E6" w:rsidRDefault="00AC48E6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eğitime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toplumsal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farkındalığa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açık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Finike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halkı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atıkların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şekilde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ayrıştırılmamasının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kaynakların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tükenmesini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hızlandırması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sera </w:t>
            </w:r>
            <w:proofErr w:type="spellStart"/>
            <w:r>
              <w:rPr>
                <w:rFonts w:ascii="Times New Roman" w:hAnsi="Times New Roman"/>
                <w:sz w:val="20"/>
              </w:rPr>
              <w:t>gazı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emisyonlarını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artırması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çevre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kirliliğine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yol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açması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olumsuz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çekmeyi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katılımcılarda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atık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yönetimi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sürdürülebilir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tüketim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oluşturularak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atıkların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çöpe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gitmeden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ekonomik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günlük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hayatta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kullanılabilir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ürünlere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dönüştürülmesi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toplumda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dönüşüm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çevre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bilincinin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geliştirilmesi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2D28FCD4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bireylerin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atıkları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kaynağında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ayrıştırma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yeniden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değerlendirme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konusunda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sürdürülebilir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davranışlar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kazanmalarını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atık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miktarının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azaltılmasını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kaynakların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korunmasını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sağlamak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uygulamalı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Cumhuriyet </w:t>
            </w:r>
            <w:proofErr w:type="spellStart"/>
            <w:r>
              <w:rPr>
                <w:rFonts w:ascii="Times New Roman" w:hAnsi="Times New Roman"/>
                <w:sz w:val="20"/>
              </w:rPr>
              <w:t>Meydanı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Finike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15 </w:t>
            </w:r>
            <w:proofErr w:type="spellStart"/>
            <w:r>
              <w:rPr>
                <w:rFonts w:ascii="Times New Roman" w:hAnsi="Times New Roman"/>
                <w:sz w:val="20"/>
              </w:rPr>
              <w:t>Temmuz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Demokrasi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Parkı’nda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bilgilendirme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standları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Gençlik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Merkezinde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kumaş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dönüşüm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atölyeleri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kahve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telvesi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meyve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kabuklarından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koku </w:t>
            </w:r>
            <w:proofErr w:type="spellStart"/>
            <w:r>
              <w:rPr>
                <w:rFonts w:ascii="Times New Roman" w:hAnsi="Times New Roman"/>
                <w:sz w:val="20"/>
              </w:rPr>
              <w:t>kesesi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sabun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yapımı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atık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toplama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belediye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birliğiyle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dönüşüm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kutularının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yerleştirilmesi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faaliyetlerle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43542F" w:rsidRPr="005068A4" w14:paraId="73DE926D" w14:textId="77777777" w:rsidTr="00EF477B">
        <w:tc>
          <w:tcPr>
            <w:tcW w:w="2122" w:type="dxa"/>
          </w:tcPr>
          <w:p w14:paraId="553363AD" w14:textId="75D35BA3" w:rsidR="0043542F" w:rsidRPr="00D664CB" w:rsidRDefault="0043542F" w:rsidP="0043542F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Sağlığın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Kökleri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7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2F83D88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Bilgiyle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Önle, İlk </w:t>
            </w:r>
            <w:proofErr w:type="spellStart"/>
            <w:r>
              <w:rPr>
                <w:rFonts w:ascii="Times New Roman" w:hAnsi="Times New Roman"/>
                <w:sz w:val="20"/>
              </w:rPr>
              <w:t>Yardımla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Koru, </w:t>
            </w:r>
            <w:proofErr w:type="spellStart"/>
            <w:r>
              <w:rPr>
                <w:rFonts w:ascii="Times New Roman" w:hAnsi="Times New Roman"/>
                <w:sz w:val="20"/>
              </w:rPr>
              <w:t>Fidanla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Yeşert!”)</w:t>
            </w:r>
          </w:p>
        </w:tc>
        <w:tc>
          <w:tcPr>
            <w:tcW w:w="2126" w:type="dxa"/>
          </w:tcPr>
          <w:p w14:paraId="7015EC4F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Arş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Dr. Ayşe Gül AYDIN</w:t>
            </w:r>
          </w:p>
        </w:tc>
        <w:tc>
          <w:tcPr>
            <w:tcW w:w="2126" w:type="dxa"/>
          </w:tcPr>
          <w:p w14:paraId="141780EC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Arş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Dr. Ayşe Gül AYDIN</w:t>
            </w:r>
          </w:p>
          <w:p w14:paraId="64B998B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Sözcüleri</w:t>
            </w:r>
            <w:proofErr w:type="spellEnd"/>
            <w:r>
              <w:rPr>
                <w:rFonts w:ascii="Times New Roman" w:hAnsi="Times New Roman"/>
                <w:sz w:val="20"/>
              </w:rPr>
              <w:t>: Derya Akagündüz, Esma Avcı</w:t>
            </w:r>
          </w:p>
        </w:tc>
        <w:tc>
          <w:tcPr>
            <w:tcW w:w="3827" w:type="dxa"/>
          </w:tcPr>
          <w:p w14:paraId="3F24095B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1. Rümeysa Tosun (20244501074)</w:t>
            </w:r>
          </w:p>
          <w:p w14:paraId="6487CB5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Süleyman Dursun (20244501058)</w:t>
            </w:r>
          </w:p>
          <w:p w14:paraId="489095E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3. Yücel </w:t>
            </w:r>
            <w:proofErr w:type="spellStart"/>
            <w:r>
              <w:rPr>
                <w:rFonts w:ascii="Times New Roman" w:hAnsi="Times New Roman"/>
                <w:sz w:val="20"/>
              </w:rPr>
              <w:t>Ernekal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(20234501021)</w:t>
            </w:r>
          </w:p>
          <w:p w14:paraId="6DD4B6A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4. Sıla Evin </w:t>
            </w:r>
            <w:proofErr w:type="spellStart"/>
            <w:r>
              <w:rPr>
                <w:rFonts w:ascii="Times New Roman" w:hAnsi="Times New Roman"/>
                <w:sz w:val="20"/>
              </w:rPr>
              <w:t>Ecer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(20244501077)</w:t>
            </w:r>
          </w:p>
          <w:p w14:paraId="14712EA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Esma Avcı (20244501061)</w:t>
            </w:r>
          </w:p>
          <w:p w14:paraId="5517261D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6. Derya Akagündüz (20244501030)</w:t>
            </w:r>
          </w:p>
          <w:p w14:paraId="741E0CE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Hilal </w:t>
            </w:r>
            <w:proofErr w:type="spellStart"/>
            <w:r>
              <w:rPr>
                <w:rFonts w:ascii="Times New Roman" w:hAnsi="Times New Roman"/>
                <w:sz w:val="20"/>
              </w:rPr>
              <w:t>Saltık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(20244501033)</w:t>
            </w:r>
          </w:p>
          <w:p w14:paraId="3FE13EF3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Yağmur Özer (20244501053)</w:t>
            </w:r>
          </w:p>
          <w:p w14:paraId="3F38CC1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İlyas Gültekin (20244501012)</w:t>
            </w:r>
          </w:p>
          <w:p w14:paraId="00F96F36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Yusuf Can Bilgin (20244501085)</w:t>
            </w:r>
          </w:p>
          <w:p w14:paraId="7C2C259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11. Adil Kurt (20244501023)</w:t>
            </w:r>
          </w:p>
        </w:tc>
        <w:tc>
          <w:tcPr>
            <w:tcW w:w="3828" w:type="dxa"/>
          </w:tcPr>
          <w:p w14:paraId="44AAC376" w14:textId="77777777" w:rsidR="0043542F" w:rsidRPr="00D664CB" w:rsidRDefault="0043542F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Kumluca’da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yaşayan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18-65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yetişkin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2026 </w:t>
            </w:r>
            <w:proofErr w:type="spellStart"/>
            <w:r>
              <w:rPr>
                <w:rFonts w:ascii="Times New Roman" w:hAnsi="Times New Roman"/>
                <w:sz w:val="20"/>
              </w:rPr>
              <w:t>yılında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ilçede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yaşanan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orman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yangınlarının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çevre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tarım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alanları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canlı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yaşamı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üzerindeki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olumsuz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iklim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değişikliğinin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orman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yangınlarının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oluşumu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yayılmasındaki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rolüne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çekmeyi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bireylerde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iklim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değişikliği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yangın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risklerine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karşı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oluşturularak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yangın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davranış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(112 </w:t>
            </w:r>
            <w:proofErr w:type="spellStart"/>
            <w:r>
              <w:rPr>
                <w:rFonts w:ascii="Times New Roman" w:hAnsi="Times New Roman"/>
                <w:sz w:val="20"/>
              </w:rPr>
              <w:t>acil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bildirimi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duman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yönüne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tahliye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yangın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kaynaklı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yaralanmalarda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temel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ilk </w:t>
            </w:r>
            <w:proofErr w:type="spellStart"/>
            <w:r>
              <w:rPr>
                <w:rFonts w:ascii="Times New Roman" w:hAnsi="Times New Roman"/>
                <w:sz w:val="20"/>
              </w:rPr>
              <w:t>yardım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becerilerinin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kazandırılması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66194E52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toplumsal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katılımlı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fidan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dikimi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faaliyetleriyle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doğaya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sağlığa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katkı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sunmak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bireylerin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doğayla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bağlarını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güçlendirmek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çeşitli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Kumluca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Cumhuriyet </w:t>
            </w:r>
            <w:proofErr w:type="spellStart"/>
            <w:r>
              <w:rPr>
                <w:rFonts w:ascii="Times New Roman" w:hAnsi="Times New Roman"/>
                <w:sz w:val="20"/>
              </w:rPr>
              <w:t>Meydanı’nda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tanıtım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standı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Mehmet Akif Ersoy </w:t>
            </w:r>
            <w:proofErr w:type="spellStart"/>
            <w:r>
              <w:rPr>
                <w:rFonts w:ascii="Times New Roman" w:hAnsi="Times New Roman"/>
                <w:sz w:val="20"/>
              </w:rPr>
              <w:t>Kültür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Sanat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Kongre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Merkezinde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iklim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değişikliği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orman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yangınları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eğitimi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gönüllülerle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fidan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dikimi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fidanları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koruma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kişiselleştirme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“Her </w:t>
            </w:r>
            <w:proofErr w:type="spellStart"/>
            <w:r>
              <w:rPr>
                <w:rFonts w:ascii="Times New Roman" w:hAnsi="Times New Roman"/>
                <w:sz w:val="20"/>
              </w:rPr>
              <w:t>fidan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dilek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her </w:t>
            </w:r>
            <w:proofErr w:type="spellStart"/>
            <w:r>
              <w:rPr>
                <w:rFonts w:ascii="Times New Roman" w:hAnsi="Times New Roman"/>
                <w:sz w:val="20"/>
              </w:rPr>
              <w:t>dilek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umut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!” </w:t>
            </w:r>
            <w:proofErr w:type="spellStart"/>
            <w:r>
              <w:rPr>
                <w:rFonts w:ascii="Times New Roman" w:hAnsi="Times New Roman"/>
                <w:sz w:val="20"/>
              </w:rPr>
              <w:t>sloganlı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dilek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43542F" w:rsidRPr="005068A4" w14:paraId="0AB09609" w14:textId="77777777" w:rsidTr="00EF477B">
        <w:tc>
          <w:tcPr>
            <w:tcW w:w="2122" w:type="dxa"/>
          </w:tcPr>
          <w:p w14:paraId="3CA45C5B" w14:textId="3A64D9B4" w:rsidR="0043542F" w:rsidRPr="00D664CB" w:rsidRDefault="0043542F" w:rsidP="0043542F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lastRenderedPageBreak/>
              <w:t>Ekransız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Adımlar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Doğa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Oyunla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Büyüyen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Çocuklar</w:t>
            </w:r>
            <w:proofErr w:type="spellEnd"/>
            <w:r w:rsidR="0002747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(AÜ-KSBF-HMF-2026-P</w:t>
            </w:r>
            <w:r w:rsid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8</w:t>
            </w:r>
            <w:r w:rsidR="00027471" w:rsidRPr="00027471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de-DE" w:eastAsia="tr-TR"/>
              </w:rPr>
              <w:t>)</w:t>
            </w:r>
          </w:p>
          <w:p w14:paraId="0877D32C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(Slogan: “</w:t>
            </w:r>
            <w:proofErr w:type="spellStart"/>
            <w:r>
              <w:rPr>
                <w:rFonts w:ascii="Times New Roman" w:hAnsi="Times New Roman"/>
                <w:sz w:val="20"/>
              </w:rPr>
              <w:t>Koş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Oyna, </w:t>
            </w:r>
            <w:proofErr w:type="spellStart"/>
            <w:r>
              <w:rPr>
                <w:rFonts w:ascii="Times New Roman" w:hAnsi="Times New Roman"/>
                <w:sz w:val="20"/>
              </w:rPr>
              <w:t>Keşfet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Ekranı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Biraz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Beklet</w:t>
            </w:r>
            <w:proofErr w:type="spellEnd"/>
            <w:r>
              <w:rPr>
                <w:rFonts w:ascii="Times New Roman" w:hAnsi="Times New Roman"/>
                <w:sz w:val="20"/>
              </w:rPr>
              <w:t>!”)</w:t>
            </w:r>
          </w:p>
        </w:tc>
        <w:tc>
          <w:tcPr>
            <w:tcW w:w="2126" w:type="dxa"/>
          </w:tcPr>
          <w:p w14:paraId="77ECF6BA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Ülkü ÖZER</w:t>
            </w:r>
          </w:p>
        </w:tc>
        <w:tc>
          <w:tcPr>
            <w:tcW w:w="2126" w:type="dxa"/>
          </w:tcPr>
          <w:p w14:paraId="58C2432B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Danışmanı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Öğr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Gör</w:t>
            </w:r>
            <w:proofErr w:type="spellEnd"/>
            <w:r>
              <w:rPr>
                <w:rFonts w:ascii="Times New Roman" w:hAnsi="Times New Roman"/>
                <w:sz w:val="20"/>
              </w:rPr>
              <w:t>. Ülkü ÖZER</w:t>
            </w:r>
          </w:p>
          <w:p w14:paraId="2F979D5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Asistanı</w:t>
            </w:r>
            <w:proofErr w:type="spellEnd"/>
            <w:r>
              <w:rPr>
                <w:rFonts w:ascii="Times New Roman" w:hAnsi="Times New Roman"/>
                <w:sz w:val="20"/>
              </w:rPr>
              <w:t>: Ceren Uğurlu</w:t>
            </w:r>
          </w:p>
          <w:p w14:paraId="667CE35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Sözcüsü</w:t>
            </w:r>
            <w:proofErr w:type="spellEnd"/>
            <w:r>
              <w:rPr>
                <w:rFonts w:ascii="Times New Roman" w:hAnsi="Times New Roman"/>
                <w:sz w:val="20"/>
              </w:rPr>
              <w:t>: Zeynep Gül</w:t>
            </w:r>
          </w:p>
        </w:tc>
        <w:tc>
          <w:tcPr>
            <w:tcW w:w="3827" w:type="dxa"/>
          </w:tcPr>
          <w:p w14:paraId="602A18F5" w14:textId="77777777" w:rsidR="0043542F" w:rsidRPr="00D664CB" w:rsidRDefault="0043542F" w:rsidP="00EF477B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1. Ceren Uğurlu</w:t>
            </w:r>
          </w:p>
          <w:p w14:paraId="4A0C4A1E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2. Sudenaz Karyemez</w:t>
            </w:r>
          </w:p>
          <w:p w14:paraId="548435F1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3. Yağmur Oktay</w:t>
            </w:r>
          </w:p>
          <w:p w14:paraId="6F163E9B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4. Zeynep Gül</w:t>
            </w:r>
          </w:p>
          <w:p w14:paraId="436CBB4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5. Emine Karagöl</w:t>
            </w:r>
          </w:p>
          <w:p w14:paraId="3D58FC64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6. Zelal </w:t>
            </w:r>
            <w:proofErr w:type="spellStart"/>
            <w:r>
              <w:rPr>
                <w:rFonts w:ascii="Times New Roman" w:hAnsi="Times New Roman"/>
                <w:sz w:val="20"/>
              </w:rPr>
              <w:t>Soybaş</w:t>
            </w:r>
            <w:proofErr w:type="spellEnd"/>
          </w:p>
          <w:p w14:paraId="19D75642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sz w:val="20"/>
              </w:rPr>
              <w:t>Gülsema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Besle</w:t>
            </w:r>
            <w:proofErr w:type="spellEnd"/>
          </w:p>
          <w:p w14:paraId="7514D1DA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8. Buse Ulucan</w:t>
            </w:r>
          </w:p>
          <w:p w14:paraId="3AC39B05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9. Hüseyin Güner</w:t>
            </w:r>
          </w:p>
          <w:p w14:paraId="7D1EEE59" w14:textId="77777777" w:rsidR="00AF0713" w:rsidRDefault="00000000">
            <w:pPr>
              <w:spacing w:after="4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10. Selinay Eroğlu</w:t>
            </w:r>
          </w:p>
        </w:tc>
        <w:tc>
          <w:tcPr>
            <w:tcW w:w="3828" w:type="dxa"/>
          </w:tcPr>
          <w:p w14:paraId="26AABCE0" w14:textId="77777777" w:rsidR="0043542F" w:rsidRPr="00D664CB" w:rsidRDefault="0043542F" w:rsidP="00EF477B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Bu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Sultan Alparslan </w:t>
            </w:r>
            <w:proofErr w:type="spellStart"/>
            <w:r>
              <w:rPr>
                <w:rFonts w:ascii="Times New Roman" w:hAnsi="Times New Roman"/>
                <w:sz w:val="20"/>
              </w:rPr>
              <w:t>Anasınıfında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öğrenim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gören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4-6 </w:t>
            </w:r>
            <w:proofErr w:type="spellStart"/>
            <w:r>
              <w:rPr>
                <w:rFonts w:ascii="Times New Roman" w:hAnsi="Times New Roman"/>
                <w:sz w:val="20"/>
              </w:rPr>
              <w:t>yaş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grubu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ebeveynleri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başta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okul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öncesi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dönemde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kullanımının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duygusal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fiziksel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yaratıcı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gelişimleri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üzerindeki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olumsuz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çekmeyi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hedeflemektedir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kapsamında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dışı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oyun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doğa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sanat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katılımları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artırılarak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sosyal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etkileşimlerinin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yaratıcılıklarının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fiziksel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aktivitelerinin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paylaşma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sıra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bekleme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kurallara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iş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iletişim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becerilerinin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geliştirilmesi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amaçlanmaktadır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7F1CB09E" w14:textId="77777777" w:rsidR="00AF0713" w:rsidRDefault="00000000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Ayrıca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ebeveynlerin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çocuklarının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kullanımına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dışı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etkinliklere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ilişkin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farkındalıklarını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artırmak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sonrasında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0"/>
              </w:rPr>
              <w:t>sürdürülebilecek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dışı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alternatiflerini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yaygınlaştırmak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amacıyla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haftada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ekran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dışı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içermektedir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Bu </w:t>
            </w:r>
            <w:proofErr w:type="spellStart"/>
            <w:r>
              <w:rPr>
                <w:rFonts w:ascii="Times New Roman" w:hAnsi="Times New Roman"/>
                <w:sz w:val="20"/>
              </w:rPr>
              <w:t>doğrultuda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0"/>
              </w:rPr>
              <w:t>mendil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kapmaca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körebe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seksek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istop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gibi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geleneksel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sokak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oyunları</w:t>
            </w:r>
            <w:proofErr w:type="spellEnd"/>
            <w:r>
              <w:rPr>
                <w:rFonts w:ascii="Times New Roman" w:hAnsi="Times New Roman"/>
                <w:sz w:val="20"/>
              </w:rPr>
              <w:t>, “</w:t>
            </w:r>
            <w:proofErr w:type="spellStart"/>
            <w:r>
              <w:rPr>
                <w:rFonts w:ascii="Times New Roman" w:hAnsi="Times New Roman"/>
                <w:sz w:val="20"/>
              </w:rPr>
              <w:t>Benim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Duygum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Hangi Renk?” </w:t>
            </w:r>
            <w:proofErr w:type="spellStart"/>
            <w:r>
              <w:rPr>
                <w:rFonts w:ascii="Times New Roman" w:hAnsi="Times New Roman"/>
                <w:sz w:val="20"/>
              </w:rPr>
              <w:t>sessiz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sinema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evde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aileyle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uygulanacak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etkinlik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kartlarından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oluşan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0"/>
              </w:rPr>
              <w:t>Ekransız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Oyun </w:t>
            </w:r>
            <w:proofErr w:type="spellStart"/>
            <w:r>
              <w:rPr>
                <w:rFonts w:ascii="Times New Roman" w:hAnsi="Times New Roman"/>
                <w:sz w:val="20"/>
              </w:rPr>
              <w:t>Kutum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0"/>
              </w:rPr>
              <w:t>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proje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öncesi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sonrası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ebeveyn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anketleriyle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desteklenecektir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</w:tbl>
    <w:p w14:paraId="33789BD4" w14:textId="77777777" w:rsidR="003A392E" w:rsidRDefault="003A392E" w:rsidP="003A392E">
      <w:pPr>
        <w:rPr>
          <w:rFonts w:ascii="Times New Roman" w:hAnsi="Times New Roman" w:cs="Times New Roman"/>
        </w:rPr>
      </w:pPr>
    </w:p>
    <w:p w14:paraId="34FEF593" w14:textId="77777777" w:rsidR="0043542F" w:rsidRDefault="0043542F" w:rsidP="003A392E">
      <w:pPr>
        <w:rPr>
          <w:rFonts w:ascii="Times New Roman" w:hAnsi="Times New Roman" w:cs="Times New Roman"/>
        </w:rPr>
      </w:pPr>
    </w:p>
    <w:p w14:paraId="341FCEE9" w14:textId="77777777" w:rsidR="0043542F" w:rsidRDefault="0043542F" w:rsidP="003A392E">
      <w:pPr>
        <w:rPr>
          <w:rFonts w:ascii="Times New Roman" w:hAnsi="Times New Roman" w:cs="Times New Roman"/>
        </w:rPr>
      </w:pPr>
    </w:p>
    <w:p w14:paraId="43519790" w14:textId="77777777" w:rsidR="0043542F" w:rsidRPr="003A392E" w:rsidRDefault="0043542F" w:rsidP="003A392E">
      <w:pPr>
        <w:rPr>
          <w:rFonts w:ascii="Times New Roman" w:hAnsi="Times New Roman" w:cs="Times New Roman"/>
        </w:rPr>
      </w:pPr>
    </w:p>
    <w:p w14:paraId="2C303DC4" w14:textId="77777777" w:rsidR="003A392E" w:rsidRPr="003A392E" w:rsidRDefault="003A392E" w:rsidP="003A392E">
      <w:pPr>
        <w:rPr>
          <w:rFonts w:ascii="Times New Roman" w:hAnsi="Times New Roman" w:cs="Times New Roman"/>
        </w:rPr>
      </w:pPr>
    </w:p>
    <w:p w14:paraId="51BE427F" w14:textId="77777777" w:rsidR="003A392E" w:rsidRPr="003A392E" w:rsidRDefault="003A392E" w:rsidP="003A392E">
      <w:pPr>
        <w:rPr>
          <w:rFonts w:ascii="Times New Roman" w:hAnsi="Times New Roman" w:cs="Times New Roman"/>
        </w:rPr>
      </w:pPr>
    </w:p>
    <w:p w14:paraId="0B09E81E" w14:textId="77777777" w:rsidR="003A392E" w:rsidRPr="003A392E" w:rsidRDefault="003A392E" w:rsidP="003A392E">
      <w:pPr>
        <w:rPr>
          <w:rFonts w:ascii="Times New Roman" w:hAnsi="Times New Roman" w:cs="Times New Roman"/>
        </w:rPr>
      </w:pPr>
    </w:p>
    <w:p w14:paraId="161A828B" w14:textId="77777777" w:rsidR="003A392E" w:rsidRPr="003A392E" w:rsidRDefault="003A392E" w:rsidP="003A392E">
      <w:pPr>
        <w:rPr>
          <w:rFonts w:ascii="Times New Roman" w:hAnsi="Times New Roman" w:cs="Times New Roman"/>
        </w:rPr>
      </w:pPr>
    </w:p>
    <w:p w14:paraId="120ED874" w14:textId="77777777" w:rsidR="003A392E" w:rsidRDefault="003A392E" w:rsidP="003A392E">
      <w:pPr>
        <w:tabs>
          <w:tab w:val="left" w:pos="113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E929854" w14:textId="77777777" w:rsidR="003A392E" w:rsidRDefault="003A392E" w:rsidP="003A392E">
      <w:pPr>
        <w:tabs>
          <w:tab w:val="left" w:pos="11385"/>
        </w:tabs>
        <w:rPr>
          <w:rFonts w:ascii="Times New Roman" w:hAnsi="Times New Roman" w:cs="Times New Roman"/>
        </w:rPr>
      </w:pPr>
    </w:p>
    <w:sectPr w:rsidR="003A392E" w:rsidSect="003A39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E3FD4" w14:textId="77777777" w:rsidR="00CC46E1" w:rsidRDefault="00CC46E1" w:rsidP="003D2D0C">
      <w:pPr>
        <w:spacing w:after="0" w:line="240" w:lineRule="auto"/>
      </w:pPr>
      <w:r>
        <w:separator/>
      </w:r>
    </w:p>
  </w:endnote>
  <w:endnote w:type="continuationSeparator" w:id="0">
    <w:p w14:paraId="2D607F33" w14:textId="77777777" w:rsidR="00CC46E1" w:rsidRDefault="00CC46E1" w:rsidP="003D2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7586B" w14:textId="77777777" w:rsidR="00CC46E1" w:rsidRDefault="00CC46E1" w:rsidP="003D2D0C">
      <w:pPr>
        <w:spacing w:after="0" w:line="240" w:lineRule="auto"/>
      </w:pPr>
      <w:r>
        <w:separator/>
      </w:r>
    </w:p>
  </w:footnote>
  <w:footnote w:type="continuationSeparator" w:id="0">
    <w:p w14:paraId="4D29979C" w14:textId="77777777" w:rsidR="00CC46E1" w:rsidRDefault="00CC46E1" w:rsidP="003D2D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74"/>
    <w:rsid w:val="00027471"/>
    <w:rsid w:val="00143F62"/>
    <w:rsid w:val="00192B8A"/>
    <w:rsid w:val="00286D1B"/>
    <w:rsid w:val="00374366"/>
    <w:rsid w:val="003A392E"/>
    <w:rsid w:val="003D2D0C"/>
    <w:rsid w:val="003E32FD"/>
    <w:rsid w:val="0043542F"/>
    <w:rsid w:val="0045662A"/>
    <w:rsid w:val="005050B9"/>
    <w:rsid w:val="005768D1"/>
    <w:rsid w:val="00667C2C"/>
    <w:rsid w:val="00670371"/>
    <w:rsid w:val="007560B0"/>
    <w:rsid w:val="007B2A7F"/>
    <w:rsid w:val="008D2503"/>
    <w:rsid w:val="009F5DC8"/>
    <w:rsid w:val="00A34140"/>
    <w:rsid w:val="00A46A46"/>
    <w:rsid w:val="00A70421"/>
    <w:rsid w:val="00A76AA8"/>
    <w:rsid w:val="00AC48E6"/>
    <w:rsid w:val="00AF0713"/>
    <w:rsid w:val="00B30400"/>
    <w:rsid w:val="00C3179A"/>
    <w:rsid w:val="00CC46E1"/>
    <w:rsid w:val="00CF7401"/>
    <w:rsid w:val="00D115CA"/>
    <w:rsid w:val="00D31874"/>
    <w:rsid w:val="00D55458"/>
    <w:rsid w:val="00D664CB"/>
    <w:rsid w:val="00DC7E47"/>
    <w:rsid w:val="00EC3F12"/>
    <w:rsid w:val="00E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D94C3"/>
  <w15:chartTrackingRefBased/>
  <w15:docId w15:val="{8D3D2439-CD38-475F-86E9-99DF968A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77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E3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3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3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3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3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3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3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3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3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3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3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3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32F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32F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32F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32F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32F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32F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3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3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3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E3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3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E32F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32F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E32F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3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32F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32F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A39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2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2D0C"/>
    <w:rPr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D2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2D0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har\Desktop\2023-2024%20E&#286;&#304;T&#304;M%20&#214;&#286;RET&#304;M%20YILINDA%20DEVAM%20EDEN%20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56BC8-21A1-45F3-B3E2-996B92C5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2023-2024 EĞİTİM ÖĞRETİM YILINDA DEVAM EDEN .dotx</Template>
  <TotalTime>60</TotalTime>
  <Pages>7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Pediatric</dc:creator>
  <cp:keywords/>
  <dc:description/>
  <cp:lastModifiedBy>Bahar Aksoy</cp:lastModifiedBy>
  <cp:revision>12</cp:revision>
  <dcterms:created xsi:type="dcterms:W3CDTF">2025-01-03T08:20:00Z</dcterms:created>
  <dcterms:modified xsi:type="dcterms:W3CDTF">2026-10-12T18:40:00Z</dcterms:modified>
</cp:coreProperties>
</file>